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7D6" w:rsidRDefault="005307D6" w:rsidP="001567A6"/>
    <w:p w:rsidR="005307D6" w:rsidRPr="005307D6" w:rsidRDefault="005307D6" w:rsidP="005307D6"/>
    <w:p w:rsidR="005307D6" w:rsidRDefault="005307D6" w:rsidP="005307D6"/>
    <w:p w:rsidR="000165BA" w:rsidRDefault="005307D6" w:rsidP="000165BA">
      <w:pPr>
        <w:tabs>
          <w:tab w:val="left" w:pos="3930"/>
        </w:tabs>
        <w:jc w:val="center"/>
        <w:rPr>
          <w:b/>
          <w:sz w:val="44"/>
        </w:rPr>
      </w:pPr>
      <w:r w:rsidRPr="005307D6">
        <w:rPr>
          <w:b/>
          <w:sz w:val="44"/>
        </w:rPr>
        <w:t>Assi</w:t>
      </w:r>
      <w:r w:rsidR="00CF0B45">
        <w:rPr>
          <w:b/>
          <w:sz w:val="44"/>
        </w:rPr>
        <w:t>g</w:t>
      </w:r>
      <w:r w:rsidRPr="005307D6">
        <w:rPr>
          <w:b/>
          <w:sz w:val="44"/>
        </w:rPr>
        <w:t>nment Cover Sheet</w:t>
      </w:r>
      <w:r w:rsidR="000165BA">
        <w:rPr>
          <w:b/>
          <w:sz w:val="44"/>
        </w:rPr>
        <w:br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0"/>
        <w:gridCol w:w="7136"/>
      </w:tblGrid>
      <w:tr w:rsidR="000165BA" w:rsidRPr="005307D6" w:rsidTr="000165BA">
        <w:tc>
          <w:tcPr>
            <w:tcW w:w="1335" w:type="pct"/>
            <w:vAlign w:val="bottom"/>
          </w:tcPr>
          <w:p w:rsidR="000165BA" w:rsidRPr="005307D6" w:rsidRDefault="000165BA" w:rsidP="000165BA">
            <w:pPr>
              <w:tabs>
                <w:tab w:val="left" w:pos="3930"/>
              </w:tabs>
              <w:spacing w:line="360" w:lineRule="auto"/>
              <w:rPr>
                <w:b/>
                <w:sz w:val="24"/>
              </w:rPr>
            </w:pPr>
            <w:r w:rsidRPr="005307D6">
              <w:rPr>
                <w:b/>
                <w:sz w:val="24"/>
              </w:rPr>
              <w:t>Student Full Name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665" w:type="pct"/>
            <w:vAlign w:val="bottom"/>
          </w:tcPr>
          <w:p w:rsidR="000165BA" w:rsidRPr="005307D6" w:rsidRDefault="003C792B" w:rsidP="000165BA">
            <w:pPr>
              <w:tabs>
                <w:tab w:val="left" w:pos="3930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0"/>
          </w:p>
        </w:tc>
      </w:tr>
      <w:tr w:rsidR="000165BA" w:rsidRPr="005307D6" w:rsidTr="000165BA">
        <w:tc>
          <w:tcPr>
            <w:tcW w:w="1335" w:type="pct"/>
            <w:vAlign w:val="bottom"/>
          </w:tcPr>
          <w:p w:rsidR="000165BA" w:rsidRPr="005307D6" w:rsidRDefault="000165BA" w:rsidP="000165BA">
            <w:pPr>
              <w:tabs>
                <w:tab w:val="left" w:pos="3930"/>
              </w:tabs>
              <w:spacing w:line="360" w:lineRule="auto"/>
              <w:rPr>
                <w:b/>
                <w:sz w:val="24"/>
              </w:rPr>
            </w:pPr>
            <w:r w:rsidRPr="005307D6">
              <w:rPr>
                <w:b/>
                <w:sz w:val="24"/>
              </w:rPr>
              <w:t>Student ID Number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665" w:type="pct"/>
            <w:vAlign w:val="bottom"/>
          </w:tcPr>
          <w:p w:rsidR="000165BA" w:rsidRPr="005307D6" w:rsidRDefault="003C792B" w:rsidP="000165BA">
            <w:pPr>
              <w:tabs>
                <w:tab w:val="left" w:pos="3930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"/>
          </w:p>
        </w:tc>
      </w:tr>
      <w:tr w:rsidR="000165BA" w:rsidRPr="005307D6" w:rsidTr="000165BA">
        <w:tc>
          <w:tcPr>
            <w:tcW w:w="1335" w:type="pct"/>
            <w:vAlign w:val="bottom"/>
          </w:tcPr>
          <w:p w:rsidR="000165BA" w:rsidRPr="005307D6" w:rsidRDefault="000165BA" w:rsidP="000165BA">
            <w:pPr>
              <w:tabs>
                <w:tab w:val="left" w:pos="3930"/>
              </w:tabs>
              <w:spacing w:line="360" w:lineRule="auto"/>
              <w:rPr>
                <w:b/>
                <w:sz w:val="24"/>
              </w:rPr>
            </w:pPr>
            <w:r w:rsidRPr="005307D6">
              <w:rPr>
                <w:b/>
                <w:sz w:val="24"/>
              </w:rPr>
              <w:t>Course Title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665" w:type="pct"/>
            <w:vAlign w:val="bottom"/>
          </w:tcPr>
          <w:p w:rsidR="000165BA" w:rsidRPr="005307D6" w:rsidRDefault="003C792B" w:rsidP="000165BA">
            <w:pPr>
              <w:tabs>
                <w:tab w:val="left" w:pos="3930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</w:tc>
      </w:tr>
      <w:tr w:rsidR="000165BA" w:rsidRPr="005307D6" w:rsidTr="000165BA">
        <w:tc>
          <w:tcPr>
            <w:tcW w:w="1335" w:type="pct"/>
            <w:vAlign w:val="bottom"/>
          </w:tcPr>
          <w:p w:rsidR="000165BA" w:rsidRPr="005307D6" w:rsidRDefault="000165BA" w:rsidP="000165BA">
            <w:pPr>
              <w:tabs>
                <w:tab w:val="left" w:pos="3930"/>
              </w:tabs>
              <w:spacing w:line="360" w:lineRule="auto"/>
              <w:rPr>
                <w:b/>
                <w:sz w:val="24"/>
              </w:rPr>
            </w:pPr>
            <w:r w:rsidRPr="005307D6">
              <w:rPr>
                <w:b/>
                <w:sz w:val="24"/>
              </w:rPr>
              <w:t>Unit Title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665" w:type="pct"/>
            <w:vAlign w:val="bottom"/>
          </w:tcPr>
          <w:p w:rsidR="000165BA" w:rsidRPr="005307D6" w:rsidRDefault="003C792B" w:rsidP="000165BA">
            <w:pPr>
              <w:tabs>
                <w:tab w:val="left" w:pos="3930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0165BA" w:rsidRPr="005307D6" w:rsidTr="000165BA">
        <w:tc>
          <w:tcPr>
            <w:tcW w:w="1335" w:type="pct"/>
            <w:vAlign w:val="bottom"/>
          </w:tcPr>
          <w:p w:rsidR="000165BA" w:rsidRPr="005307D6" w:rsidRDefault="000165BA" w:rsidP="000165BA">
            <w:pPr>
              <w:tabs>
                <w:tab w:val="left" w:pos="3930"/>
              </w:tabs>
              <w:spacing w:line="360" w:lineRule="auto"/>
              <w:rPr>
                <w:b/>
                <w:sz w:val="24"/>
              </w:rPr>
            </w:pPr>
            <w:r w:rsidRPr="005307D6">
              <w:rPr>
                <w:b/>
                <w:sz w:val="24"/>
              </w:rPr>
              <w:t>Unit Code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665" w:type="pct"/>
            <w:vAlign w:val="bottom"/>
          </w:tcPr>
          <w:p w:rsidR="000165BA" w:rsidRPr="005307D6" w:rsidRDefault="003C792B" w:rsidP="000165BA">
            <w:pPr>
              <w:tabs>
                <w:tab w:val="left" w:pos="3930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"/>
          </w:p>
        </w:tc>
      </w:tr>
      <w:tr w:rsidR="000165BA" w:rsidRPr="005307D6" w:rsidTr="000165BA">
        <w:tc>
          <w:tcPr>
            <w:tcW w:w="1335" w:type="pct"/>
            <w:vAlign w:val="bottom"/>
          </w:tcPr>
          <w:p w:rsidR="000165BA" w:rsidRPr="005307D6" w:rsidRDefault="000165BA" w:rsidP="000165BA">
            <w:pPr>
              <w:tabs>
                <w:tab w:val="left" w:pos="3930"/>
              </w:tabs>
              <w:spacing w:line="360" w:lineRule="auto"/>
              <w:rPr>
                <w:b/>
                <w:sz w:val="24"/>
              </w:rPr>
            </w:pPr>
            <w:r w:rsidRPr="005307D6">
              <w:rPr>
                <w:b/>
                <w:sz w:val="24"/>
              </w:rPr>
              <w:t>Lecturer/Marker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665" w:type="pct"/>
            <w:vAlign w:val="bottom"/>
          </w:tcPr>
          <w:p w:rsidR="000165BA" w:rsidRPr="005307D6" w:rsidRDefault="003C792B" w:rsidP="000165BA">
            <w:pPr>
              <w:tabs>
                <w:tab w:val="left" w:pos="3930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</w:tc>
      </w:tr>
      <w:tr w:rsidR="000165BA" w:rsidRPr="005307D6" w:rsidTr="000165BA">
        <w:tc>
          <w:tcPr>
            <w:tcW w:w="1335" w:type="pct"/>
            <w:vAlign w:val="bottom"/>
          </w:tcPr>
          <w:p w:rsidR="000165BA" w:rsidRPr="005307D6" w:rsidRDefault="000165BA" w:rsidP="000165BA">
            <w:pPr>
              <w:tabs>
                <w:tab w:val="left" w:pos="3930"/>
              </w:tabs>
              <w:spacing w:line="360" w:lineRule="auto"/>
              <w:rPr>
                <w:b/>
                <w:sz w:val="24"/>
              </w:rPr>
            </w:pPr>
            <w:r w:rsidRPr="005307D6">
              <w:rPr>
                <w:b/>
                <w:sz w:val="24"/>
              </w:rPr>
              <w:t>Assignment Title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665" w:type="pct"/>
            <w:vAlign w:val="bottom"/>
          </w:tcPr>
          <w:p w:rsidR="000165BA" w:rsidRPr="005307D6" w:rsidRDefault="003C792B" w:rsidP="000165BA">
            <w:pPr>
              <w:tabs>
                <w:tab w:val="left" w:pos="3930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"/>
          </w:p>
        </w:tc>
      </w:tr>
      <w:tr w:rsidR="000165BA" w:rsidRPr="005307D6" w:rsidTr="000165BA">
        <w:tc>
          <w:tcPr>
            <w:tcW w:w="1335" w:type="pct"/>
            <w:vAlign w:val="bottom"/>
          </w:tcPr>
          <w:p w:rsidR="000165BA" w:rsidRPr="005307D6" w:rsidRDefault="000165BA" w:rsidP="000165BA">
            <w:pPr>
              <w:tabs>
                <w:tab w:val="left" w:pos="3930"/>
              </w:tabs>
              <w:spacing w:line="360" w:lineRule="auto"/>
              <w:rPr>
                <w:b/>
                <w:sz w:val="24"/>
              </w:rPr>
            </w:pPr>
            <w:r w:rsidRPr="005307D6">
              <w:rPr>
                <w:b/>
                <w:sz w:val="24"/>
              </w:rPr>
              <w:t>Word Count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665" w:type="pct"/>
            <w:vAlign w:val="bottom"/>
          </w:tcPr>
          <w:p w:rsidR="000165BA" w:rsidRPr="005307D6" w:rsidRDefault="003C792B" w:rsidP="000165BA">
            <w:pPr>
              <w:tabs>
                <w:tab w:val="left" w:pos="3930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"/>
          </w:p>
        </w:tc>
      </w:tr>
      <w:tr w:rsidR="000165BA" w:rsidRPr="005307D6" w:rsidTr="000165BA">
        <w:tc>
          <w:tcPr>
            <w:tcW w:w="1335" w:type="pct"/>
            <w:vAlign w:val="bottom"/>
          </w:tcPr>
          <w:p w:rsidR="000165BA" w:rsidRPr="005307D6" w:rsidRDefault="000165BA" w:rsidP="000165BA">
            <w:pPr>
              <w:tabs>
                <w:tab w:val="left" w:pos="3930"/>
              </w:tabs>
              <w:spacing w:line="360" w:lineRule="auto"/>
              <w:rPr>
                <w:b/>
                <w:sz w:val="24"/>
              </w:rPr>
            </w:pPr>
            <w:r w:rsidRPr="005307D6">
              <w:rPr>
                <w:b/>
                <w:sz w:val="24"/>
              </w:rPr>
              <w:t>Due Date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665" w:type="pct"/>
            <w:vAlign w:val="bottom"/>
          </w:tcPr>
          <w:p w:rsidR="000165BA" w:rsidRPr="005307D6" w:rsidRDefault="003C792B" w:rsidP="000165BA">
            <w:pPr>
              <w:tabs>
                <w:tab w:val="left" w:pos="3930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"/>
          </w:p>
        </w:tc>
      </w:tr>
    </w:tbl>
    <w:p w:rsidR="005307D6" w:rsidRDefault="000165BA" w:rsidP="005307D6">
      <w:pPr>
        <w:tabs>
          <w:tab w:val="left" w:pos="3930"/>
        </w:tabs>
      </w:pPr>
      <w:r>
        <w:br/>
      </w:r>
    </w:p>
    <w:p w:rsidR="005307D6" w:rsidRPr="00451506" w:rsidRDefault="000165BA" w:rsidP="005307D6">
      <w:pPr>
        <w:tabs>
          <w:tab w:val="left" w:pos="3930"/>
        </w:tabs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387985</wp:posOffset>
                </wp:positionV>
                <wp:extent cx="62579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3C29A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.55pt" to="492.7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" strokecolor="#bc4542 [3045]" strokeweight="1.5pt"/>
            </w:pict>
          </mc:Fallback>
        </mc:AlternateContent>
      </w:r>
      <w:r w:rsidR="005307D6" w:rsidRPr="00451506">
        <w:rPr>
          <w:b/>
          <w:sz w:val="32"/>
        </w:rPr>
        <w:t>DECLARATION</w:t>
      </w:r>
      <w:r>
        <w:rPr>
          <w:b/>
          <w:sz w:val="32"/>
        </w:rPr>
        <w:br/>
      </w:r>
    </w:p>
    <w:bookmarkStart w:id="9" w:name="_GoBack"/>
    <w:p w:rsidR="005307D6" w:rsidRPr="000165BA" w:rsidRDefault="003C792B" w:rsidP="005307D6">
      <w:pPr>
        <w:tabs>
          <w:tab w:val="left" w:pos="3930"/>
        </w:tabs>
      </w:pPr>
      <w:r>
        <w:rPr>
          <w:rFonts w:ascii="MS Gothic" w:eastAsia="MS Gothic" w:hAnsi="MS Gothic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>
        <w:rPr>
          <w:rFonts w:ascii="MS Gothic" w:eastAsia="MS Gothic" w:hAnsi="MS Gothic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end"/>
      </w:r>
      <w:bookmarkEnd w:id="10"/>
      <w:bookmarkEnd w:id="9"/>
      <w:r w:rsidR="000165BA">
        <w:rPr>
          <w:rFonts w:ascii="MS Gothic" w:eastAsia="MS Gothic" w:hAnsi="MS Gothic"/>
        </w:rPr>
        <w:t xml:space="preserve"> </w:t>
      </w:r>
      <w:r w:rsidR="005307D6" w:rsidRPr="000165BA">
        <w:t>I have retained a copy of this assignment which I can produce if the original is lost or damaged.</w:t>
      </w:r>
    </w:p>
    <w:p w:rsidR="005307D6" w:rsidRPr="000165BA" w:rsidRDefault="003C792B" w:rsidP="005307D6">
      <w:pPr>
        <w:tabs>
          <w:tab w:val="left" w:pos="3930"/>
        </w:tabs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>
        <w:instrText xml:space="preserve"> FORMCHECKBOX </w:instrText>
      </w:r>
      <w:r>
        <w:fldChar w:fldCharType="end"/>
      </w:r>
      <w:bookmarkEnd w:id="11"/>
      <w:r w:rsidR="000165BA">
        <w:t xml:space="preserve">  </w:t>
      </w:r>
      <w:r w:rsidR="005307D6" w:rsidRPr="000165BA">
        <w:t>No part of this assignment has been copied from any other student’s work or from any other source except where due acknowledgement has been made.</w:t>
      </w:r>
    </w:p>
    <w:p w:rsidR="005307D6" w:rsidRPr="000165BA" w:rsidRDefault="003C792B" w:rsidP="005307D6">
      <w:pPr>
        <w:tabs>
          <w:tab w:val="left" w:pos="3930"/>
        </w:tabs>
      </w:pPr>
      <w:r>
        <w:rPr>
          <w:rFonts w:ascii="MS Gothic" w:eastAsia="MS Gothic" w:hAnsi="MS Gothic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>
        <w:rPr>
          <w:rFonts w:ascii="MS Gothic" w:eastAsia="MS Gothic" w:hAnsi="MS Gothic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end"/>
      </w:r>
      <w:bookmarkEnd w:id="12"/>
      <w:r w:rsidR="000165BA">
        <w:rPr>
          <w:rFonts w:ascii="MS Gothic" w:eastAsia="MS Gothic" w:hAnsi="MS Gothic"/>
        </w:rPr>
        <w:t xml:space="preserve"> </w:t>
      </w:r>
      <w:r w:rsidR="005307D6" w:rsidRPr="000165BA">
        <w:t>No part of this assignment has been written for me by any other person, except where such collaboration has been authorised by the Institute.</w:t>
      </w:r>
    </w:p>
    <w:p w:rsidR="005307D6" w:rsidRPr="000165BA" w:rsidRDefault="003C792B" w:rsidP="005307D6">
      <w:pPr>
        <w:tabs>
          <w:tab w:val="left" w:pos="3930"/>
        </w:tabs>
      </w:pPr>
      <w:r>
        <w:rPr>
          <w:rFonts w:ascii="MS Gothic" w:eastAsia="MS Gothic" w:hAnsi="MS Gothic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>
        <w:rPr>
          <w:rFonts w:ascii="MS Gothic" w:eastAsia="MS Gothic" w:hAnsi="MS Gothic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end"/>
      </w:r>
      <w:bookmarkEnd w:id="13"/>
      <w:r w:rsidR="000165BA">
        <w:rPr>
          <w:rFonts w:ascii="MS Gothic" w:eastAsia="MS Gothic" w:hAnsi="MS Gothic"/>
        </w:rPr>
        <w:t xml:space="preserve"> </w:t>
      </w:r>
      <w:r w:rsidR="005307D6" w:rsidRPr="000165BA">
        <w:t>I understand the consequences of plagiarism</w:t>
      </w:r>
      <w:r w:rsidR="00CC3880">
        <w:t xml:space="preserve"> and collusion,</w:t>
      </w:r>
      <w:r w:rsidR="005307D6" w:rsidRPr="000165BA">
        <w:t xml:space="preserve"> as defined in the Institute’s </w:t>
      </w:r>
      <w:hyperlink r:id="rId7" w:history="1">
        <w:r w:rsidR="005307D6" w:rsidRPr="000165BA">
          <w:rPr>
            <w:rStyle w:val="Hyperlink"/>
          </w:rPr>
          <w:t>Plagiari</w:t>
        </w:r>
        <w:r w:rsidR="005307D6" w:rsidRPr="000165BA">
          <w:rPr>
            <w:rStyle w:val="Hyperlink"/>
          </w:rPr>
          <w:t>s</w:t>
        </w:r>
        <w:r w:rsidR="005307D6" w:rsidRPr="000165BA">
          <w:rPr>
            <w:rStyle w:val="Hyperlink"/>
          </w:rPr>
          <w:t>m Policy</w:t>
        </w:r>
      </w:hyperlink>
      <w:r w:rsidR="005307D6" w:rsidRPr="000165BA">
        <w:t xml:space="preserve"> (located on the Cairnmillar Institute website here: </w:t>
      </w:r>
      <w:hyperlink r:id="rId8" w:history="1">
        <w:r w:rsidR="005307D6" w:rsidRPr="000165BA">
          <w:rPr>
            <w:rStyle w:val="Hyperlink"/>
          </w:rPr>
          <w:t>https://www.cairnmillar.edu.au/postgraduate-co</w:t>
        </w:r>
        <w:r w:rsidR="005307D6" w:rsidRPr="000165BA">
          <w:rPr>
            <w:rStyle w:val="Hyperlink"/>
          </w:rPr>
          <w:t>u</w:t>
        </w:r>
        <w:r w:rsidR="005307D6" w:rsidRPr="000165BA">
          <w:rPr>
            <w:rStyle w:val="Hyperlink"/>
          </w:rPr>
          <w:t>rses/policies-and-procedures/</w:t>
        </w:r>
      </w:hyperlink>
      <w:r w:rsidR="005307D6" w:rsidRPr="000165BA">
        <w:t>)</w:t>
      </w:r>
    </w:p>
    <w:p w:rsidR="005307D6" w:rsidRPr="000165BA" w:rsidRDefault="003C792B" w:rsidP="005307D6">
      <w:pPr>
        <w:tabs>
          <w:tab w:val="left" w:pos="3930"/>
        </w:tabs>
      </w:pPr>
      <w:r>
        <w:rPr>
          <w:rFonts w:ascii="MS Gothic" w:eastAsia="MS Gothic" w:hAnsi="MS Gothic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>
        <w:rPr>
          <w:rFonts w:ascii="MS Gothic" w:eastAsia="MS Gothic" w:hAnsi="MS Gothic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end"/>
      </w:r>
      <w:bookmarkEnd w:id="14"/>
      <w:r w:rsidR="000165BA">
        <w:rPr>
          <w:rFonts w:ascii="MS Gothic" w:eastAsia="MS Gothic" w:hAnsi="MS Gothic"/>
        </w:rPr>
        <w:t xml:space="preserve"> </w:t>
      </w:r>
      <w:r w:rsidR="005307D6" w:rsidRPr="000165BA">
        <w:t>I have submitted an identical copy of this assignment via Canvas.</w:t>
      </w:r>
    </w:p>
    <w:p w:rsidR="005307D6" w:rsidRDefault="005307D6" w:rsidP="005307D6">
      <w:pPr>
        <w:tabs>
          <w:tab w:val="left" w:pos="3930"/>
        </w:tabs>
      </w:pPr>
    </w:p>
    <w:p w:rsidR="00451506" w:rsidRDefault="000165BA" w:rsidP="005307D6">
      <w:pPr>
        <w:tabs>
          <w:tab w:val="left" w:pos="3930"/>
        </w:tabs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201295</wp:posOffset>
                </wp:positionV>
                <wp:extent cx="625792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4660C" id="Straight Connector 5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85pt" to="492.7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" strokecolor="black [3040]"/>
            </w:pict>
          </mc:Fallback>
        </mc:AlternateContent>
      </w:r>
      <w:r w:rsidR="00451506" w:rsidRPr="00451506">
        <w:rPr>
          <w:b/>
        </w:rPr>
        <w:t>Name:</w:t>
      </w:r>
      <w:r w:rsidR="00451506">
        <w:t xml:space="preserve"> </w:t>
      </w:r>
      <w:r w:rsidR="003C792B">
        <w:fldChar w:fldCharType="begin">
          <w:ffData>
            <w:name w:val="Text24"/>
            <w:enabled/>
            <w:calcOnExit w:val="0"/>
            <w:textInput/>
          </w:ffData>
        </w:fldChar>
      </w:r>
      <w:bookmarkStart w:id="15" w:name="Text24"/>
      <w:r w:rsidR="003C792B">
        <w:instrText xml:space="preserve"> FORMTEXT </w:instrText>
      </w:r>
      <w:r w:rsidR="003C792B">
        <w:fldChar w:fldCharType="separate"/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fldChar w:fldCharType="end"/>
      </w:r>
      <w:bookmarkEnd w:id="15"/>
      <w:r>
        <w:br/>
      </w:r>
    </w:p>
    <w:p w:rsidR="00451506" w:rsidRPr="005307D6" w:rsidRDefault="000165BA" w:rsidP="005307D6">
      <w:pPr>
        <w:tabs>
          <w:tab w:val="left" w:pos="3930"/>
        </w:tabs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9361B0" wp14:editId="4B17895C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625792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97901" id="Straight Connector 6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75pt" to="492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" strokecolor="black [3040]"/>
            </w:pict>
          </mc:Fallback>
        </mc:AlternateContent>
      </w:r>
      <w:r w:rsidR="00451506" w:rsidRPr="00451506">
        <w:rPr>
          <w:b/>
        </w:rPr>
        <w:t>Signature:</w:t>
      </w:r>
      <w:r w:rsidR="003C792B">
        <w:fldChar w:fldCharType="begin">
          <w:ffData>
            <w:name w:val="Text25"/>
            <w:enabled/>
            <w:calcOnExit w:val="0"/>
            <w:textInput/>
          </w:ffData>
        </w:fldChar>
      </w:r>
      <w:bookmarkStart w:id="16" w:name="Text25"/>
      <w:r w:rsidR="003C792B">
        <w:instrText xml:space="preserve"> FORMTEXT </w:instrText>
      </w:r>
      <w:r w:rsidR="003C792B">
        <w:fldChar w:fldCharType="separate"/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fldChar w:fldCharType="end"/>
      </w:r>
      <w:bookmarkEnd w:id="16"/>
      <w:r w:rsidR="00451506">
        <w:tab/>
      </w:r>
      <w:r w:rsidR="00451506">
        <w:tab/>
      </w:r>
      <w:r w:rsidR="00451506">
        <w:tab/>
      </w:r>
      <w:r w:rsidR="00451506">
        <w:tab/>
      </w:r>
      <w:r w:rsidR="00451506" w:rsidRPr="00451506">
        <w:rPr>
          <w:b/>
        </w:rPr>
        <w:t>Date:</w:t>
      </w:r>
      <w:r w:rsidR="00451506">
        <w:tab/>
      </w:r>
      <w:r w:rsidR="003C792B">
        <w:fldChar w:fldCharType="begin">
          <w:ffData>
            <w:name w:val="Text26"/>
            <w:enabled/>
            <w:calcOnExit w:val="0"/>
            <w:textInput/>
          </w:ffData>
        </w:fldChar>
      </w:r>
      <w:bookmarkStart w:id="17" w:name="Text26"/>
      <w:r w:rsidR="003C792B">
        <w:instrText xml:space="preserve"> FORMTEXT </w:instrText>
      </w:r>
      <w:r w:rsidR="003C792B">
        <w:fldChar w:fldCharType="separate"/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fldChar w:fldCharType="end"/>
      </w:r>
      <w:bookmarkEnd w:id="17"/>
      <w:r w:rsidR="00451506">
        <w:t>/</w:t>
      </w:r>
      <w:r w:rsidR="003C792B">
        <w:fldChar w:fldCharType="begin">
          <w:ffData>
            <w:name w:val="Text27"/>
            <w:enabled/>
            <w:calcOnExit w:val="0"/>
            <w:textInput/>
          </w:ffData>
        </w:fldChar>
      </w:r>
      <w:bookmarkStart w:id="18" w:name="Text27"/>
      <w:r w:rsidR="003C792B">
        <w:instrText xml:space="preserve"> FORMTEXT </w:instrText>
      </w:r>
      <w:r w:rsidR="003C792B">
        <w:fldChar w:fldCharType="separate"/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fldChar w:fldCharType="end"/>
      </w:r>
      <w:bookmarkEnd w:id="18"/>
      <w:r w:rsidR="003C792B">
        <w:t xml:space="preserve"> </w:t>
      </w:r>
      <w:r w:rsidR="00451506">
        <w:t>/</w:t>
      </w:r>
      <w:r w:rsidR="003C792B">
        <w:fldChar w:fldCharType="begin">
          <w:ffData>
            <w:name w:val="Text28"/>
            <w:enabled/>
            <w:calcOnExit w:val="0"/>
            <w:textInput/>
          </w:ffData>
        </w:fldChar>
      </w:r>
      <w:bookmarkStart w:id="19" w:name="Text28"/>
      <w:r w:rsidR="003C792B">
        <w:instrText xml:space="preserve"> FORMTEXT </w:instrText>
      </w:r>
      <w:r w:rsidR="003C792B">
        <w:fldChar w:fldCharType="separate"/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rPr>
          <w:noProof/>
        </w:rPr>
        <w:t> </w:t>
      </w:r>
      <w:r w:rsidR="003C792B">
        <w:fldChar w:fldCharType="end"/>
      </w:r>
      <w:bookmarkEnd w:id="19"/>
      <w:r w:rsidR="003C792B" w:rsidRPr="005307D6">
        <w:t xml:space="preserve"> </w:t>
      </w:r>
    </w:p>
    <w:sectPr w:rsidR="00451506" w:rsidRPr="005307D6" w:rsidSect="005307D6"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5BA" w:rsidRDefault="000165BA" w:rsidP="00D76F56">
      <w:pPr>
        <w:spacing w:after="0" w:line="240" w:lineRule="auto"/>
      </w:pPr>
      <w:r>
        <w:separator/>
      </w:r>
    </w:p>
  </w:endnote>
  <w:endnote w:type="continuationSeparator" w:id="0">
    <w:p w:rsidR="000165BA" w:rsidRDefault="000165BA" w:rsidP="00D7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83"/>
      <w:gridCol w:w="1779"/>
    </w:tblGrid>
    <w:tr w:rsidR="000165BA" w:rsidRPr="00A77F84" w:rsidTr="00451506">
      <w:tc>
        <w:tcPr>
          <w:tcW w:w="8188" w:type="dxa"/>
          <w:vAlign w:val="center"/>
        </w:tcPr>
        <w:p w:rsidR="000165BA" w:rsidRPr="00A77F84" w:rsidRDefault="000165BA" w:rsidP="00451506">
          <w:pPr>
            <w:pStyle w:val="Footer"/>
            <w:rPr>
              <w:rFonts w:cs="Arial"/>
              <w:sz w:val="20"/>
              <w:szCs w:val="20"/>
            </w:rPr>
          </w:pPr>
          <w:r w:rsidRPr="00A77F84">
            <w:rPr>
              <w:rFonts w:cs="Arial"/>
              <w:sz w:val="20"/>
              <w:szCs w:val="20"/>
            </w:rPr>
            <w:fldChar w:fldCharType="begin"/>
          </w:r>
          <w:r w:rsidRPr="00A77F84">
            <w:rPr>
              <w:rFonts w:cs="Arial"/>
              <w:sz w:val="20"/>
              <w:szCs w:val="20"/>
            </w:rPr>
            <w:instrText xml:space="preserve"> FILENAME  \p  \* MERGEFORMAT </w:instrText>
          </w:r>
          <w:r w:rsidRPr="00A77F84">
            <w:rPr>
              <w:rFonts w:cs="Arial"/>
              <w:sz w:val="20"/>
              <w:szCs w:val="20"/>
            </w:rPr>
            <w:fldChar w:fldCharType="separate"/>
          </w:r>
          <w:r w:rsidR="003C792B">
            <w:rPr>
              <w:rFonts w:cs="Arial"/>
              <w:noProof/>
              <w:sz w:val="20"/>
              <w:szCs w:val="20"/>
            </w:rPr>
            <w:t>M:\Administration\Forms\Student Admin Forms\Assignment Cover Sheet V2.docx</w:t>
          </w:r>
          <w:r w:rsidRPr="00A77F84">
            <w:rPr>
              <w:rFonts w:cs="Arial"/>
              <w:sz w:val="20"/>
              <w:szCs w:val="20"/>
            </w:rPr>
            <w:fldChar w:fldCharType="end"/>
          </w:r>
        </w:p>
      </w:tc>
      <w:tc>
        <w:tcPr>
          <w:tcW w:w="1780" w:type="dxa"/>
          <w:vAlign w:val="center"/>
        </w:tcPr>
        <w:p w:rsidR="000165BA" w:rsidRPr="00A77F84" w:rsidRDefault="00766C0F" w:rsidP="00451506">
          <w:pPr>
            <w:pStyle w:val="Footer"/>
            <w:jc w:val="right"/>
            <w:rPr>
              <w:rFonts w:cs="Arial"/>
              <w:sz w:val="20"/>
              <w:szCs w:val="20"/>
            </w:rPr>
          </w:pPr>
          <w:sdt>
            <w:sdtPr>
              <w:rPr>
                <w:rFonts w:cs="Arial"/>
                <w:sz w:val="20"/>
                <w:szCs w:val="20"/>
              </w:rPr>
              <w:id w:val="-199440143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0165BA" w:rsidRPr="00A77F84">
                <w:rPr>
                  <w:rFonts w:cs="Arial"/>
                  <w:sz w:val="20"/>
                  <w:szCs w:val="20"/>
                </w:rPr>
                <w:t xml:space="preserve">Page | </w:t>
              </w:r>
              <w:r w:rsidR="000165BA" w:rsidRPr="00A77F84">
                <w:rPr>
                  <w:rFonts w:cs="Arial"/>
                  <w:sz w:val="20"/>
                  <w:szCs w:val="20"/>
                </w:rPr>
                <w:fldChar w:fldCharType="begin"/>
              </w:r>
              <w:r w:rsidR="000165BA" w:rsidRPr="00A77F84">
                <w:rPr>
                  <w:rFonts w:cs="Arial"/>
                  <w:sz w:val="20"/>
                  <w:szCs w:val="20"/>
                </w:rPr>
                <w:instrText xml:space="preserve"> PAGE   \* MERGEFORMAT </w:instrText>
              </w:r>
              <w:r w:rsidR="000165BA" w:rsidRPr="00A77F84">
                <w:rPr>
                  <w:rFonts w:cs="Arial"/>
                  <w:sz w:val="20"/>
                  <w:szCs w:val="20"/>
                </w:rPr>
                <w:fldChar w:fldCharType="separate"/>
              </w:r>
              <w:r w:rsidR="000165BA">
                <w:rPr>
                  <w:rFonts w:cs="Arial"/>
                  <w:noProof/>
                  <w:sz w:val="20"/>
                  <w:szCs w:val="20"/>
                </w:rPr>
                <w:t>2</w:t>
              </w:r>
              <w:r w:rsidR="000165BA" w:rsidRPr="00A77F84">
                <w:rPr>
                  <w:rFonts w:cs="Arial"/>
                  <w:noProof/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165BA" w:rsidRDefault="000165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5BA" w:rsidRPr="000165BA" w:rsidRDefault="000165BA">
    <w:pPr>
      <w:pStyle w:val="Footer"/>
      <w:rPr>
        <w:sz w:val="18"/>
      </w:rPr>
    </w:pPr>
    <w:r w:rsidRPr="000165BA">
      <w:rPr>
        <w:sz w:val="18"/>
      </w:rPr>
      <w:t>M:\Administration\Forms\Student Admin Forms</w:t>
    </w:r>
    <w:r>
      <w:rPr>
        <w:sz w:val="18"/>
      </w:rPr>
      <w:tab/>
    </w:r>
    <w:r>
      <w:rPr>
        <w:sz w:val="18"/>
      </w:rPr>
      <w:tab/>
      <w:t>Last updated 6/3/2019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5BA" w:rsidRDefault="000165BA" w:rsidP="00D76F56">
      <w:pPr>
        <w:spacing w:after="0" w:line="240" w:lineRule="auto"/>
      </w:pPr>
      <w:r>
        <w:separator/>
      </w:r>
    </w:p>
  </w:footnote>
  <w:footnote w:type="continuationSeparator" w:id="0">
    <w:p w:rsidR="000165BA" w:rsidRDefault="000165BA" w:rsidP="00D7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5BA" w:rsidRDefault="000165BA" w:rsidP="005307D6">
    <w:pPr>
      <w:pStyle w:val="Header"/>
      <w:tabs>
        <w:tab w:val="clear" w:pos="4513"/>
        <w:tab w:val="clear" w:pos="9026"/>
        <w:tab w:val="left" w:pos="930"/>
      </w:tabs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37470928" wp14:editId="3B370E16">
          <wp:simplePos x="0" y="0"/>
          <wp:positionH relativeFrom="column">
            <wp:posOffset>1270</wp:posOffset>
          </wp:positionH>
          <wp:positionV relativeFrom="paragraph">
            <wp:posOffset>311150</wp:posOffset>
          </wp:positionV>
          <wp:extent cx="1544320" cy="1116965"/>
          <wp:effectExtent l="0" t="0" r="0" b="6985"/>
          <wp:wrapNone/>
          <wp:docPr id="3" name="Picture 3" descr="M:\Administration\Marketing and Branding\Logos\JPEG\RGB\CM School RGB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Administration\Marketing and Branding\Logos\JPEG\RGB\CM School RGB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320" cy="1116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5E3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F10A67" wp14:editId="0B28CCD7">
              <wp:simplePos x="0" y="0"/>
              <wp:positionH relativeFrom="column">
                <wp:posOffset>-1438275</wp:posOffset>
              </wp:positionH>
              <wp:positionV relativeFrom="paragraph">
                <wp:posOffset>313055</wp:posOffset>
              </wp:positionV>
              <wp:extent cx="11426190" cy="555625"/>
              <wp:effectExtent l="0" t="0" r="381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26190" cy="555625"/>
                      </a:xfrm>
                      <a:prstGeom prst="rect">
                        <a:avLst/>
                      </a:prstGeom>
                      <a:solidFill>
                        <a:srgbClr val="ED862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A6E770" id="Rectangle 1" o:spid="_x0000_s1026" style="position:absolute;margin-left:-113.25pt;margin-top:24.65pt;width:899.7pt;height:4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" fillcolor="#ed8621" stroked="f" strokeweight="2pt"/>
          </w:pict>
        </mc:Fallback>
      </mc:AlternateConten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iBClQIXoTo3yyPgJwpPgJ4U87tWGcL80AWmaOW7orpKxYp9nze36V59u9sgqSM98DXai/XCM3JU1lstegvLiGQ==" w:salt="pS/D1TxNXuu8d+iJ7ZEPuA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D6"/>
    <w:rsid w:val="00005ABD"/>
    <w:rsid w:val="000123E3"/>
    <w:rsid w:val="000165BA"/>
    <w:rsid w:val="0004174C"/>
    <w:rsid w:val="00057595"/>
    <w:rsid w:val="001567A6"/>
    <w:rsid w:val="001C32CD"/>
    <w:rsid w:val="002070CF"/>
    <w:rsid w:val="002D24BA"/>
    <w:rsid w:val="002F47D1"/>
    <w:rsid w:val="00393CCC"/>
    <w:rsid w:val="003C792B"/>
    <w:rsid w:val="00451506"/>
    <w:rsid w:val="004B47DE"/>
    <w:rsid w:val="005307D6"/>
    <w:rsid w:val="00702212"/>
    <w:rsid w:val="00766C0F"/>
    <w:rsid w:val="007B2ABC"/>
    <w:rsid w:val="007E2B4B"/>
    <w:rsid w:val="00807C0C"/>
    <w:rsid w:val="008215AF"/>
    <w:rsid w:val="00824421"/>
    <w:rsid w:val="00962A26"/>
    <w:rsid w:val="00A77F84"/>
    <w:rsid w:val="00B02015"/>
    <w:rsid w:val="00BC5E31"/>
    <w:rsid w:val="00CC3880"/>
    <w:rsid w:val="00CF0B45"/>
    <w:rsid w:val="00D3144A"/>
    <w:rsid w:val="00D76F56"/>
    <w:rsid w:val="00DE60F0"/>
    <w:rsid w:val="00FC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7CCE29"/>
  <w15:docId w15:val="{22E51F21-A647-4943-9898-C7C27BA5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C0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ABC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ABC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ABC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ABC"/>
    <w:rPr>
      <w:rFonts w:ascii="Arial" w:hAnsi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ABC"/>
    <w:rPr>
      <w:rFonts w:ascii="Arial" w:hAnsi="Arial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7B2ABC"/>
    <w:rPr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B2ABC"/>
    <w:rPr>
      <w:rFonts w:ascii="Arial" w:hAnsi="Arial"/>
      <w:b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7B2ABC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AB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2AB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6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5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76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56"/>
    <w:rPr>
      <w:rFonts w:ascii="Arial" w:hAnsi="Arial"/>
    </w:rPr>
  </w:style>
  <w:style w:type="table" w:styleId="TableGrid">
    <w:name w:val="Table Grid"/>
    <w:basedOn w:val="TableNormal"/>
    <w:uiPriority w:val="59"/>
    <w:rsid w:val="00FC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7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59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07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7D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51506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C79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rnmillar.edu.au/postgraduate-courses/policies-and-procedur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irnmillar.edu.au/wp-content/uploads/2017/05/TLP004-Plagiarism-Policy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quie.mills\Dropbox\Cairnmillar\Teaching%20&amp;%20Learning\CMI%20School%20Template%20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30C6F-7BFF-4E24-A37F-0AA19307A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CMI School Template v2</Template>
  <TotalTime>35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Cairnmillar Institute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Jacquie Mills</cp:lastModifiedBy>
  <cp:revision>4</cp:revision>
  <cp:lastPrinted>2019-03-06T00:31:00Z</cp:lastPrinted>
  <dcterms:created xsi:type="dcterms:W3CDTF">2019-03-05T23:57:00Z</dcterms:created>
  <dcterms:modified xsi:type="dcterms:W3CDTF">2019-03-06T00:33:00Z</dcterms:modified>
</cp:coreProperties>
</file>