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70" w:rsidRDefault="00793E70" w:rsidP="00793E70">
      <w:pPr>
        <w:pStyle w:val="Heading1"/>
        <w:jc w:val="center"/>
      </w:pPr>
    </w:p>
    <w:p w:rsidR="00DA75B3" w:rsidRPr="00DA75B3" w:rsidRDefault="00793E70" w:rsidP="00DA75B3">
      <w:pPr>
        <w:pStyle w:val="Heading1"/>
        <w:jc w:val="center"/>
        <w:rPr>
          <w:lang w:val="en-AU"/>
        </w:rPr>
      </w:pPr>
      <w:r>
        <w:t>Client Counselling Summary</w:t>
      </w:r>
    </w:p>
    <w:p w:rsidR="00793E70" w:rsidRDefault="00793E70" w:rsidP="00793E70">
      <w:pPr>
        <w:rPr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C571D" w:rsidTr="008C571D">
        <w:trPr>
          <w:trHeight w:val="671"/>
        </w:trPr>
        <w:tc>
          <w:tcPr>
            <w:tcW w:w="9736" w:type="dxa"/>
          </w:tcPr>
          <w:p w:rsidR="008C571D" w:rsidRDefault="008C571D" w:rsidP="00793E70">
            <w:pPr>
              <w:rPr>
                <w:lang w:val="en-AU"/>
              </w:rPr>
            </w:pPr>
            <w:r w:rsidRPr="00793E70">
              <w:rPr>
                <w:b/>
                <w:sz w:val="22"/>
                <w:szCs w:val="22"/>
                <w:lang w:val="en-AU"/>
              </w:rPr>
              <w:t>Client Name: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bookmarkStart w:id="0" w:name="_GoBack"/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bookmarkEnd w:id="0"/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8C571D" w:rsidTr="008C571D">
        <w:trPr>
          <w:trHeight w:val="706"/>
        </w:trPr>
        <w:tc>
          <w:tcPr>
            <w:tcW w:w="9736" w:type="dxa"/>
          </w:tcPr>
          <w:p w:rsidR="008C571D" w:rsidRPr="00793E70" w:rsidRDefault="008C571D" w:rsidP="00793E70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Age: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8C571D" w:rsidTr="008C571D">
        <w:trPr>
          <w:trHeight w:val="704"/>
        </w:trPr>
        <w:tc>
          <w:tcPr>
            <w:tcW w:w="9736" w:type="dxa"/>
          </w:tcPr>
          <w:p w:rsidR="008C571D" w:rsidRDefault="008C571D" w:rsidP="00793E70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Date: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8C571D" w:rsidTr="008C571D">
        <w:trPr>
          <w:trHeight w:val="686"/>
        </w:trPr>
        <w:tc>
          <w:tcPr>
            <w:tcW w:w="9736" w:type="dxa"/>
          </w:tcPr>
          <w:p w:rsidR="008C571D" w:rsidRDefault="008C571D" w:rsidP="00793E70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Referral Source: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8C571D" w:rsidTr="008C571D">
        <w:trPr>
          <w:trHeight w:val="695"/>
        </w:trPr>
        <w:tc>
          <w:tcPr>
            <w:tcW w:w="9736" w:type="dxa"/>
          </w:tcPr>
          <w:p w:rsidR="008C571D" w:rsidRDefault="00CC373F" w:rsidP="00793E70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Presenting Risk &amp; Assessment </w:t>
            </w:r>
            <w:r w:rsidRPr="008C571D">
              <w:rPr>
                <w:sz w:val="16"/>
                <w:szCs w:val="16"/>
                <w:lang w:val="en-AU"/>
              </w:rPr>
              <w:t>(if applicable):</w:t>
            </w:r>
            <w:r>
              <w:rPr>
                <w:b/>
                <w:sz w:val="22"/>
                <w:szCs w:val="22"/>
                <w:lang w:val="en-AU"/>
              </w:rPr>
              <w:t xml:space="preserve">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CC373F" w:rsidTr="008C571D">
        <w:trPr>
          <w:trHeight w:val="706"/>
        </w:trPr>
        <w:tc>
          <w:tcPr>
            <w:tcW w:w="9736" w:type="dxa"/>
          </w:tcPr>
          <w:p w:rsidR="00CC373F" w:rsidRDefault="00CC373F" w:rsidP="00CC373F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Presenting Problem/s: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CC373F" w:rsidTr="008C571D">
        <w:trPr>
          <w:trHeight w:val="702"/>
        </w:trPr>
        <w:tc>
          <w:tcPr>
            <w:tcW w:w="9736" w:type="dxa"/>
          </w:tcPr>
          <w:p w:rsidR="00CC373F" w:rsidRDefault="00CC373F" w:rsidP="00CC373F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Treatment: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8C571D" w:rsidTr="008C571D">
        <w:trPr>
          <w:trHeight w:val="698"/>
        </w:trPr>
        <w:tc>
          <w:tcPr>
            <w:tcW w:w="9736" w:type="dxa"/>
          </w:tcPr>
          <w:p w:rsidR="008C571D" w:rsidRDefault="008C571D" w:rsidP="00793E70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Closure: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  <w:tr w:rsidR="008C571D" w:rsidTr="008C571D">
        <w:trPr>
          <w:trHeight w:val="695"/>
        </w:trPr>
        <w:tc>
          <w:tcPr>
            <w:tcW w:w="9736" w:type="dxa"/>
          </w:tcPr>
          <w:p w:rsidR="008C571D" w:rsidRDefault="008C571D" w:rsidP="00793E70">
            <w:pPr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 xml:space="preserve">Additional comments: </w:t>
            </w:r>
            <w:r>
              <w:rPr>
                <w:sz w:val="22"/>
                <w:szCs w:val="22"/>
                <w:lang w:val="en-A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lang w:val="en-AU"/>
              </w:rPr>
              <w:instrText xml:space="preserve"> FORMTEXT </w:instrText>
            </w:r>
            <w:r>
              <w:rPr>
                <w:sz w:val="22"/>
                <w:szCs w:val="22"/>
                <w:lang w:val="en-AU"/>
              </w:rPr>
            </w:r>
            <w:r>
              <w:rPr>
                <w:sz w:val="22"/>
                <w:szCs w:val="22"/>
                <w:lang w:val="en-AU"/>
              </w:rPr>
              <w:fldChar w:fldCharType="separate"/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noProof/>
                <w:sz w:val="22"/>
                <w:szCs w:val="22"/>
                <w:lang w:val="en-AU"/>
              </w:rPr>
              <w:t> </w:t>
            </w:r>
            <w:r>
              <w:rPr>
                <w:sz w:val="22"/>
                <w:szCs w:val="22"/>
                <w:lang w:val="en-AU"/>
              </w:rPr>
              <w:fldChar w:fldCharType="end"/>
            </w:r>
          </w:p>
        </w:tc>
      </w:tr>
    </w:tbl>
    <w:p w:rsidR="008C571D" w:rsidRDefault="008C571D" w:rsidP="00793E70">
      <w:pPr>
        <w:rPr>
          <w:lang w:val="en-AU"/>
        </w:rPr>
      </w:pPr>
    </w:p>
    <w:p w:rsidR="008C571D" w:rsidRDefault="008C571D" w:rsidP="00793E70">
      <w:pPr>
        <w:rPr>
          <w:lang w:val="en-AU"/>
        </w:rPr>
      </w:pPr>
    </w:p>
    <w:p w:rsidR="008C571D" w:rsidRDefault="008C571D" w:rsidP="00793E70">
      <w:pPr>
        <w:rPr>
          <w:lang w:val="en-AU"/>
        </w:rPr>
      </w:pPr>
    </w:p>
    <w:p w:rsidR="008C571D" w:rsidRDefault="008C571D" w:rsidP="00793E70">
      <w:pPr>
        <w:rPr>
          <w:lang w:val="en-AU"/>
        </w:rPr>
      </w:pPr>
    </w:p>
    <w:p w:rsidR="00793E70" w:rsidRPr="00793E70" w:rsidRDefault="00793E70" w:rsidP="00793E70">
      <w:pPr>
        <w:rPr>
          <w:lang w:val="en-AU"/>
        </w:rPr>
      </w:pPr>
    </w:p>
    <w:sectPr w:rsidR="00793E70" w:rsidRPr="00793E70" w:rsidSect="00F8625B">
      <w:footerReference w:type="default" r:id="rId7"/>
      <w:headerReference w:type="first" r:id="rId8"/>
      <w:footerReference w:type="first" r:id="rId9"/>
      <w:pgSz w:w="11906" w:h="16838"/>
      <w:pgMar w:top="1560" w:right="1080" w:bottom="1440" w:left="1080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E70" w:rsidRDefault="00793E70" w:rsidP="00D76F56">
      <w:pPr>
        <w:spacing w:after="0" w:line="240" w:lineRule="auto"/>
      </w:pPr>
      <w:r>
        <w:separator/>
      </w:r>
    </w:p>
  </w:endnote>
  <w:endnote w:type="continuationSeparator" w:id="0">
    <w:p w:rsidR="00793E70" w:rsidRDefault="00793E70" w:rsidP="00D7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8"/>
      <w:gridCol w:w="1748"/>
    </w:tblGrid>
    <w:tr w:rsidR="00EB68D6" w:rsidRPr="00A77F84" w:rsidTr="00696A17">
      <w:tc>
        <w:tcPr>
          <w:tcW w:w="8188" w:type="dxa"/>
          <w:vAlign w:val="center"/>
        </w:tcPr>
        <w:p w:rsidR="00EB68D6" w:rsidRPr="00A77F84" w:rsidRDefault="00EB68D6" w:rsidP="00696A17">
          <w:pPr>
            <w:pStyle w:val="Footer"/>
            <w:rPr>
              <w:rFonts w:cs="Arial"/>
              <w:sz w:val="20"/>
              <w:szCs w:val="20"/>
            </w:rPr>
          </w:pPr>
          <w:r w:rsidRPr="00A77F84">
            <w:rPr>
              <w:rFonts w:cs="Arial"/>
              <w:sz w:val="20"/>
              <w:szCs w:val="20"/>
            </w:rPr>
            <w:fldChar w:fldCharType="begin"/>
          </w:r>
          <w:r w:rsidRPr="00A77F84">
            <w:rPr>
              <w:rFonts w:cs="Arial"/>
              <w:sz w:val="20"/>
              <w:szCs w:val="20"/>
            </w:rPr>
            <w:instrText xml:space="preserve"> FILENAME  \p  \* MERGEFORMAT </w:instrText>
          </w:r>
          <w:r w:rsidRPr="00A77F84">
            <w:rPr>
              <w:rFonts w:cs="Arial"/>
              <w:sz w:val="20"/>
              <w:szCs w:val="20"/>
            </w:rPr>
            <w:fldChar w:fldCharType="separate"/>
          </w:r>
          <w:r w:rsidR="00793E70">
            <w:rPr>
              <w:rFonts w:cs="Arial"/>
              <w:noProof/>
              <w:sz w:val="20"/>
              <w:szCs w:val="20"/>
            </w:rPr>
            <w:t>Document1</w:t>
          </w:r>
          <w:r w:rsidRPr="00A77F84">
            <w:rPr>
              <w:rFonts w:cs="Arial"/>
              <w:sz w:val="20"/>
              <w:szCs w:val="20"/>
            </w:rPr>
            <w:fldChar w:fldCharType="end"/>
          </w:r>
        </w:p>
      </w:tc>
      <w:tc>
        <w:tcPr>
          <w:tcW w:w="1780" w:type="dxa"/>
          <w:vAlign w:val="center"/>
        </w:tcPr>
        <w:p w:rsidR="00EB68D6" w:rsidRPr="00A77F84" w:rsidRDefault="00CC373F" w:rsidP="00696A17">
          <w:pPr>
            <w:pStyle w:val="Footer"/>
            <w:jc w:val="right"/>
            <w:rPr>
              <w:rFonts w:cs="Arial"/>
              <w:sz w:val="20"/>
              <w:szCs w:val="20"/>
            </w:rPr>
          </w:pPr>
          <w:sdt>
            <w:sdtPr>
              <w:rPr>
                <w:rFonts w:cs="Arial"/>
                <w:sz w:val="20"/>
                <w:szCs w:val="20"/>
              </w:rPr>
              <w:id w:val="-375398769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EB68D6" w:rsidRPr="00A77F84">
                <w:rPr>
                  <w:rFonts w:cs="Arial"/>
                  <w:sz w:val="20"/>
                  <w:szCs w:val="20"/>
                </w:rPr>
                <w:t xml:space="preserve">Page | </w:t>
              </w:r>
              <w:r w:rsidR="00EB68D6" w:rsidRPr="00A77F84">
                <w:rPr>
                  <w:rFonts w:cs="Arial"/>
                  <w:sz w:val="20"/>
                  <w:szCs w:val="20"/>
                </w:rPr>
                <w:fldChar w:fldCharType="begin"/>
              </w:r>
              <w:r w:rsidR="00EB68D6" w:rsidRPr="00A77F84">
                <w:rPr>
                  <w:rFonts w:cs="Arial"/>
                  <w:sz w:val="20"/>
                  <w:szCs w:val="20"/>
                </w:rPr>
                <w:instrText xml:space="preserve"> PAGE   \* MERGEFORMAT </w:instrText>
              </w:r>
              <w:r w:rsidR="00EB68D6" w:rsidRPr="00A77F84">
                <w:rPr>
                  <w:rFonts w:cs="Arial"/>
                  <w:sz w:val="20"/>
                  <w:szCs w:val="20"/>
                </w:rPr>
                <w:fldChar w:fldCharType="separate"/>
              </w:r>
              <w:r w:rsidR="00EB68D6">
                <w:rPr>
                  <w:rFonts w:cs="Arial"/>
                  <w:noProof/>
                  <w:sz w:val="20"/>
                  <w:szCs w:val="20"/>
                </w:rPr>
                <w:t>2</w:t>
              </w:r>
              <w:r w:rsidR="00EB68D6" w:rsidRPr="00A77F84">
                <w:rPr>
                  <w:rFonts w:cs="Arial"/>
                  <w:noProof/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EB68D6" w:rsidRDefault="00EB68D6" w:rsidP="00EB68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6"/>
      <w:gridCol w:w="1750"/>
    </w:tblGrid>
    <w:tr w:rsidR="00EB68D6" w:rsidRPr="00DA75B3" w:rsidTr="00696A17">
      <w:tc>
        <w:tcPr>
          <w:tcW w:w="8188" w:type="dxa"/>
          <w:vAlign w:val="center"/>
        </w:tcPr>
        <w:p w:rsidR="00EB68D6" w:rsidRPr="00DA75B3" w:rsidRDefault="00EB68D6" w:rsidP="00696A17">
          <w:pPr>
            <w:pStyle w:val="Footer"/>
            <w:rPr>
              <w:rFonts w:cs="Arial"/>
              <w:sz w:val="16"/>
              <w:szCs w:val="16"/>
            </w:rPr>
          </w:pPr>
        </w:p>
      </w:tc>
      <w:tc>
        <w:tcPr>
          <w:tcW w:w="1780" w:type="dxa"/>
          <w:vAlign w:val="center"/>
        </w:tcPr>
        <w:p w:rsidR="00EB68D6" w:rsidRPr="00DA75B3" w:rsidRDefault="00CC373F" w:rsidP="00696A17">
          <w:pPr>
            <w:pStyle w:val="Footer"/>
            <w:jc w:val="right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id w:val="-789354158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EB68D6" w:rsidRPr="00DA75B3">
                <w:rPr>
                  <w:rFonts w:cs="Arial"/>
                  <w:sz w:val="16"/>
                  <w:szCs w:val="16"/>
                </w:rPr>
                <w:t xml:space="preserve">Page | </w:t>
              </w:r>
              <w:r w:rsidR="00EB68D6" w:rsidRPr="00DA75B3">
                <w:rPr>
                  <w:rFonts w:cs="Arial"/>
                  <w:sz w:val="16"/>
                  <w:szCs w:val="16"/>
                </w:rPr>
                <w:fldChar w:fldCharType="begin"/>
              </w:r>
              <w:r w:rsidR="00EB68D6" w:rsidRPr="00DA75B3">
                <w:rPr>
                  <w:rFonts w:cs="Arial"/>
                  <w:sz w:val="16"/>
                  <w:szCs w:val="16"/>
                </w:rPr>
                <w:instrText xml:space="preserve"> PAGE   \* MERGEFORMAT </w:instrText>
              </w:r>
              <w:r w:rsidR="00EB68D6" w:rsidRPr="00DA75B3">
                <w:rPr>
                  <w:rFonts w:cs="Arial"/>
                  <w:sz w:val="16"/>
                  <w:szCs w:val="16"/>
                </w:rPr>
                <w:fldChar w:fldCharType="separate"/>
              </w:r>
              <w:r w:rsidR="00201B4F" w:rsidRPr="00DA75B3">
                <w:rPr>
                  <w:rFonts w:cs="Arial"/>
                  <w:noProof/>
                  <w:sz w:val="16"/>
                  <w:szCs w:val="16"/>
                </w:rPr>
                <w:t>1</w:t>
              </w:r>
              <w:r w:rsidR="00EB68D6" w:rsidRPr="00DA75B3">
                <w:rPr>
                  <w:rFonts w:cs="Arial"/>
                  <w:noProof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:rsidR="00EB68D6" w:rsidRDefault="00EB68D6" w:rsidP="00EB6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E70" w:rsidRDefault="00793E70" w:rsidP="00D76F56">
      <w:pPr>
        <w:spacing w:after="0" w:line="240" w:lineRule="auto"/>
      </w:pPr>
      <w:r>
        <w:separator/>
      </w:r>
    </w:p>
  </w:footnote>
  <w:footnote w:type="continuationSeparator" w:id="0">
    <w:p w:rsidR="00793E70" w:rsidRDefault="00793E70" w:rsidP="00D7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8D6" w:rsidRDefault="00201B4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560AAD9F" wp14:editId="72B37DFB">
          <wp:simplePos x="0" y="0"/>
          <wp:positionH relativeFrom="column">
            <wp:posOffset>1270</wp:posOffset>
          </wp:positionH>
          <wp:positionV relativeFrom="paragraph">
            <wp:posOffset>260350</wp:posOffset>
          </wp:positionV>
          <wp:extent cx="1533525" cy="942340"/>
          <wp:effectExtent l="0" t="0" r="9525" b="0"/>
          <wp:wrapNone/>
          <wp:docPr id="1" name="Picture 1" descr="M:\Administration\Marketing and Branding\Logos\JPEG\RGB\CM Institute RG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Administration\Marketing and Branding\Logos\JPEG\RGB\CM Institute RG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68D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88FB7D0" wp14:editId="3C8BB0CE">
              <wp:simplePos x="0" y="0"/>
              <wp:positionH relativeFrom="column">
                <wp:posOffset>-2383790</wp:posOffset>
              </wp:positionH>
              <wp:positionV relativeFrom="paragraph">
                <wp:posOffset>260680</wp:posOffset>
              </wp:positionV>
              <wp:extent cx="10797540" cy="555625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7540" cy="555625"/>
                      </a:xfrm>
                      <a:prstGeom prst="rect">
                        <a:avLst/>
                      </a:prstGeom>
                      <a:solidFill>
                        <a:srgbClr val="ED862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1DB985" id="Rectangle 2" o:spid="_x0000_s1026" style="position:absolute;margin-left:-187.7pt;margin-top:20.55pt;width:850.2pt;height:4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" fillcolor="#ed8621" stroked="f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QakiZIqSVXzoVg9DdjExu5RujV0sTSa+q9vTsSp/bNb3U1smdKCzYsFXQ5Krnv0mh0MHHlS2O2EhjEWffwejg==" w:salt="DbE14spmFWmPUdRII+ETH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70"/>
    <w:rsid w:val="00005ABD"/>
    <w:rsid w:val="000123E3"/>
    <w:rsid w:val="0004174C"/>
    <w:rsid w:val="00201B4F"/>
    <w:rsid w:val="002D24BA"/>
    <w:rsid w:val="002D3A71"/>
    <w:rsid w:val="00393CCC"/>
    <w:rsid w:val="004B47DE"/>
    <w:rsid w:val="00633FAF"/>
    <w:rsid w:val="006F6D58"/>
    <w:rsid w:val="00702212"/>
    <w:rsid w:val="00793E70"/>
    <w:rsid w:val="007B2ABC"/>
    <w:rsid w:val="007E2B4B"/>
    <w:rsid w:val="00807C0C"/>
    <w:rsid w:val="00824421"/>
    <w:rsid w:val="008C571D"/>
    <w:rsid w:val="00962A26"/>
    <w:rsid w:val="00A101B6"/>
    <w:rsid w:val="00A77F84"/>
    <w:rsid w:val="00B02015"/>
    <w:rsid w:val="00BD5D93"/>
    <w:rsid w:val="00CB20DB"/>
    <w:rsid w:val="00CC373F"/>
    <w:rsid w:val="00D03013"/>
    <w:rsid w:val="00D3144A"/>
    <w:rsid w:val="00D76F56"/>
    <w:rsid w:val="00DA75B3"/>
    <w:rsid w:val="00DE60F0"/>
    <w:rsid w:val="00EB68D6"/>
    <w:rsid w:val="00F8625B"/>
    <w:rsid w:val="00FC26AA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0E2730"/>
  <w15:docId w15:val="{16541F7E-D3A4-490B-BD01-A66575F3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E70"/>
    <w:pPr>
      <w:spacing w:after="160" w:line="259" w:lineRule="auto"/>
    </w:pPr>
    <w:rPr>
      <w:sz w:val="28"/>
      <w:szCs w:val="2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5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7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56"/>
    <w:rPr>
      <w:rFonts w:ascii="Arial" w:hAnsi="Arial"/>
    </w:rPr>
  </w:style>
  <w:style w:type="table" w:styleId="TableGrid">
    <w:name w:val="Table Grid"/>
    <w:basedOn w:val="TableNormal"/>
    <w:uiPriority w:val="59"/>
    <w:rsid w:val="00FC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B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93E70"/>
    <w:pPr>
      <w:spacing w:after="0" w:line="240" w:lineRule="auto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dministration\Templates\WORD%20Templates\CMI%20Institute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8D42C-6F0B-46E0-BB14-B06FA1BD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CMI Institute Template v1</Template>
  <TotalTime>22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Cairnmillar Institute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Jenaya Du Toit</dc:creator>
  <cp:lastModifiedBy>Jenaya Du Toit</cp:lastModifiedBy>
  <cp:revision>4</cp:revision>
  <dcterms:created xsi:type="dcterms:W3CDTF">2019-11-08T00:42:00Z</dcterms:created>
  <dcterms:modified xsi:type="dcterms:W3CDTF">2019-11-08T01:07:00Z</dcterms:modified>
</cp:coreProperties>
</file>