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3D1794" w14:textId="0B64BC2F" w:rsidR="00865DF4" w:rsidRDefault="00DE566A" w:rsidP="0098499C">
      <w:pPr>
        <w:pStyle w:val="Title"/>
        <w:ind w:left="2552" w:right="-35"/>
      </w:pPr>
      <w:r>
        <w:t>202</w:t>
      </w:r>
      <w:r w:rsidR="00CE192F">
        <w:t>3</w:t>
      </w:r>
      <w:r>
        <w:t xml:space="preserve"> </w:t>
      </w:r>
      <w:r w:rsidR="00865DF4" w:rsidRPr="00865DF4">
        <w:t xml:space="preserve">Student </w:t>
      </w:r>
      <w:r w:rsidR="001950FB">
        <w:t>Conduct</w:t>
      </w:r>
      <w:r w:rsidR="00CE192F">
        <w:t xml:space="preserve"> Agreement</w:t>
      </w:r>
    </w:p>
    <w:p w14:paraId="74F587CB" w14:textId="4F806795" w:rsidR="00572C81" w:rsidRPr="005F40FC" w:rsidRDefault="00865DF4" w:rsidP="00E4097A">
      <w:r>
        <w:br/>
      </w:r>
      <w:r w:rsidR="00572C81" w:rsidRPr="00E4097A">
        <w:t>When study</w:t>
      </w:r>
      <w:r w:rsidR="00EB4130" w:rsidRPr="00E4097A">
        <w:t>ing</w:t>
      </w:r>
      <w:r w:rsidR="00572C81" w:rsidRPr="00E4097A">
        <w:t xml:space="preserve"> at Cairnmillar</w:t>
      </w:r>
      <w:r w:rsidR="00EB4130" w:rsidRPr="00E4097A">
        <w:t>,</w:t>
      </w:r>
      <w:r w:rsidR="00572C81" w:rsidRPr="00E4097A">
        <w:t xml:space="preserve"> </w:t>
      </w:r>
      <w:r w:rsidR="000E5188">
        <w:t>most</w:t>
      </w:r>
      <w:r w:rsidR="00572C81" w:rsidRPr="00E4097A">
        <w:t xml:space="preserve"> are starting </w:t>
      </w:r>
      <w:r w:rsidR="000E5188">
        <w:t>their</w:t>
      </w:r>
      <w:r w:rsidR="00572C81" w:rsidRPr="00E4097A">
        <w:t xml:space="preserve"> professional career </w:t>
      </w:r>
      <w:r w:rsidR="00EB4130" w:rsidRPr="00E4097A">
        <w:t>as a counsellor or a psychologist. Thus, i</w:t>
      </w:r>
      <w:r w:rsidR="00572C81" w:rsidRPr="00E4097A">
        <w:t xml:space="preserve">t is important that </w:t>
      </w:r>
      <w:r w:rsidR="001905BA" w:rsidRPr="00E4097A">
        <w:t>students</w:t>
      </w:r>
      <w:r w:rsidR="00572C81" w:rsidRPr="00E4097A">
        <w:t xml:space="preserve"> act appropriately as representatives of both Cairnmillar and their profession</w:t>
      </w:r>
      <w:r w:rsidR="00CD0505" w:rsidRPr="00E4097A">
        <w:t xml:space="preserve">. </w:t>
      </w:r>
      <w:r w:rsidR="00572C81" w:rsidRPr="00E4097A">
        <w:t xml:space="preserve">This agreement </w:t>
      </w:r>
      <w:r w:rsidR="00EB4130" w:rsidRPr="00E4097A">
        <w:t>highlights</w:t>
      </w:r>
      <w:r w:rsidR="00CD0505" w:rsidRPr="00E4097A">
        <w:t xml:space="preserve"> </w:t>
      </w:r>
      <w:r w:rsidR="005F40FC" w:rsidRPr="00E4097A">
        <w:t xml:space="preserve">the </w:t>
      </w:r>
      <w:r w:rsidR="00CD0505" w:rsidRPr="00E4097A">
        <w:t>standards of what is expected</w:t>
      </w:r>
      <w:r w:rsidR="005F40FC" w:rsidRPr="00E4097A">
        <w:t xml:space="preserve"> of you</w:t>
      </w:r>
      <w:r w:rsidR="00CD0505" w:rsidRPr="00E4097A">
        <w:t>.</w:t>
      </w:r>
    </w:p>
    <w:p w14:paraId="0A67723B" w14:textId="77777777" w:rsidR="00572C81" w:rsidRPr="001905BA" w:rsidRDefault="00572C81" w:rsidP="00865DF4">
      <w:pPr>
        <w:pStyle w:val="Heading1"/>
      </w:pPr>
      <w:r w:rsidRPr="001905BA">
        <w:t>Academic Integrity</w:t>
      </w:r>
    </w:p>
    <w:p w14:paraId="157D29F2" w14:textId="0D340E96" w:rsidR="00754EB2" w:rsidRPr="005F40FC" w:rsidRDefault="00572C81" w:rsidP="00865DF4">
      <w:r w:rsidRPr="005F40FC">
        <w:t xml:space="preserve">Academic integrity is an important part of </w:t>
      </w:r>
      <w:r w:rsidR="005F40FC">
        <w:t xml:space="preserve">the </w:t>
      </w:r>
      <w:r w:rsidRPr="005F40FC">
        <w:t>Cairnmil</w:t>
      </w:r>
      <w:r w:rsidR="00EB4130" w:rsidRPr="005F40FC">
        <w:t>lar practice. A</w:t>
      </w:r>
      <w:r w:rsidR="00754EB2">
        <w:t xml:space="preserve"> breach of a</w:t>
      </w:r>
      <w:r w:rsidR="00EB4130" w:rsidRPr="005F40FC">
        <w:t xml:space="preserve">cademic </w:t>
      </w:r>
      <w:r w:rsidR="00754EB2">
        <w:t>integrity</w:t>
      </w:r>
      <w:r w:rsidR="00754EB2" w:rsidRPr="005F40FC">
        <w:t xml:space="preserve"> </w:t>
      </w:r>
      <w:r w:rsidR="00EB4130" w:rsidRPr="005F40FC">
        <w:t>is considered a serious offence.</w:t>
      </w:r>
      <w:r w:rsidR="00CD0505" w:rsidRPr="005F40FC">
        <w:t xml:space="preserve"> </w:t>
      </w:r>
      <w:r w:rsidRPr="005F40FC">
        <w:t xml:space="preserve">Students are expected to familiarise themselves with the academic integrity policy and rules at Cairnmillar. </w:t>
      </w:r>
    </w:p>
    <w:p w14:paraId="3EDB498E" w14:textId="21915235" w:rsidR="00572C81" w:rsidRPr="005F40FC" w:rsidRDefault="00572C81" w:rsidP="00865DF4">
      <w:pPr>
        <w:rPr>
          <w:b/>
        </w:rPr>
      </w:pPr>
      <w:r w:rsidRPr="005F40FC">
        <w:t>Cairnmillar is committed to equitable and ethical research and assessment practices.</w:t>
      </w:r>
      <w:r w:rsidR="00CD0505" w:rsidRPr="005F40FC">
        <w:t xml:space="preserve"> </w:t>
      </w:r>
      <w:r w:rsidR="001905BA" w:rsidRPr="005F40FC">
        <w:t>Students</w:t>
      </w:r>
      <w:r w:rsidRPr="005F40FC">
        <w:t xml:space="preserve"> can confidentially report any suspected breaches of </w:t>
      </w:r>
      <w:r w:rsidR="00754EB2">
        <w:t xml:space="preserve">academic integrity </w:t>
      </w:r>
      <w:r w:rsidRPr="005F40FC">
        <w:t>to any staff member at any time.</w:t>
      </w:r>
    </w:p>
    <w:p w14:paraId="7DA1A992" w14:textId="77777777" w:rsidR="00572C81" w:rsidRPr="00CD0505" w:rsidRDefault="00572C81" w:rsidP="00631D9A">
      <w:pPr>
        <w:pStyle w:val="Heading2"/>
      </w:pPr>
      <w:r w:rsidRPr="00CD0505">
        <w:t xml:space="preserve">Referencing </w:t>
      </w:r>
      <w:r w:rsidRPr="00865DF4">
        <w:t>and</w:t>
      </w:r>
      <w:r w:rsidRPr="00CD0505">
        <w:t xml:space="preserve"> plagiarism</w:t>
      </w:r>
    </w:p>
    <w:p w14:paraId="3DF32FD7" w14:textId="0B434247" w:rsidR="00572C81" w:rsidRDefault="00572C81" w:rsidP="00865DF4">
      <w:r w:rsidRPr="005F40FC">
        <w:t xml:space="preserve">Students </w:t>
      </w:r>
      <w:r w:rsidR="00754EB2">
        <w:t>should</w:t>
      </w:r>
      <w:r w:rsidRPr="005F40FC">
        <w:t xml:space="preserve"> be familiar with </w:t>
      </w:r>
      <w:r w:rsidR="00754EB2">
        <w:t xml:space="preserve">the most recent </w:t>
      </w:r>
      <w:r w:rsidRPr="005F40FC">
        <w:t>APA</w:t>
      </w:r>
      <w:r w:rsidR="00754EB2">
        <w:t xml:space="preserve"> style guide to ensure correct </w:t>
      </w:r>
      <w:r w:rsidRPr="005F40FC">
        <w:t>referencing</w:t>
      </w:r>
      <w:r w:rsidR="00754EB2">
        <w:t xml:space="preserve"> is used.</w:t>
      </w:r>
      <w:r w:rsidRPr="005F40FC">
        <w:t xml:space="preserve"> </w:t>
      </w:r>
      <w:r w:rsidR="00104185" w:rsidRPr="005F40FC">
        <w:t>The Library provide</w:t>
      </w:r>
      <w:r w:rsidR="005F40FC">
        <w:t>s</w:t>
      </w:r>
      <w:r w:rsidR="00104185" w:rsidRPr="005F40FC">
        <w:t xml:space="preserve"> support to ensure that </w:t>
      </w:r>
      <w:r w:rsidR="005F40FC">
        <w:t>students</w:t>
      </w:r>
      <w:r w:rsidR="00104185" w:rsidRPr="005F40FC">
        <w:t xml:space="preserve"> are compliant. </w:t>
      </w:r>
    </w:p>
    <w:p w14:paraId="63D36C6A" w14:textId="4B68865C" w:rsidR="00154F13" w:rsidRPr="00154F13" w:rsidRDefault="00154F13" w:rsidP="00865DF4">
      <w:pPr>
        <w:pStyle w:val="Heading1"/>
      </w:pPr>
      <w:r w:rsidRPr="001905BA">
        <w:t>Professionalism</w:t>
      </w:r>
    </w:p>
    <w:p w14:paraId="255B3637" w14:textId="77777777" w:rsidR="007748BE" w:rsidRDefault="00154F13" w:rsidP="00865DF4">
      <w:r w:rsidRPr="005F40FC">
        <w:t xml:space="preserve">Students are to adhere to relevant ethical guidelines and codes of conduct and show respect for staff, clients, and other students, and our school environment at all times. Racism, sexism, homophobia, transphobia, ableism, and other forms of prejudice will not be tolerated. </w:t>
      </w:r>
    </w:p>
    <w:p w14:paraId="1D95FC4F" w14:textId="3306C25D" w:rsidR="00154F13" w:rsidRPr="005F40FC" w:rsidRDefault="00154F13" w:rsidP="00865DF4">
      <w:r w:rsidRPr="005F40FC">
        <w:t>If you feel unsafe at any time or have concerns about the professional conduct of any member of the Cairnmillar community, you are encouraged to inform a staff member.</w:t>
      </w:r>
    </w:p>
    <w:p w14:paraId="6FC247E0" w14:textId="0B4C474D" w:rsidR="007748BE" w:rsidRPr="007748BE" w:rsidRDefault="00572C81" w:rsidP="00865DF4">
      <w:pPr>
        <w:pStyle w:val="Heading1"/>
      </w:pPr>
      <w:r w:rsidRPr="001905BA">
        <w:t xml:space="preserve">On </w:t>
      </w:r>
      <w:r w:rsidRPr="00865DF4">
        <w:t>Campus</w:t>
      </w:r>
      <w:r w:rsidRPr="001905BA">
        <w:t xml:space="preserve"> Conduct</w:t>
      </w:r>
    </w:p>
    <w:p w14:paraId="66B6CC3E" w14:textId="57B81C90" w:rsidR="00572C81" w:rsidRDefault="001905BA" w:rsidP="00865DF4">
      <w:r w:rsidRPr="001905BA">
        <w:rPr>
          <w:b/>
        </w:rPr>
        <w:t>ID cards</w:t>
      </w:r>
      <w:r w:rsidR="009A7187">
        <w:rPr>
          <w:b/>
        </w:rPr>
        <w:t xml:space="preserve"> and ID Photos</w:t>
      </w:r>
      <w:r>
        <w:rPr>
          <w:b/>
        </w:rPr>
        <w:br/>
      </w:r>
      <w:r w:rsidR="00572C81" w:rsidRPr="005F40FC">
        <w:t xml:space="preserve">Cairnmillar ID cards </w:t>
      </w:r>
      <w:r w:rsidR="00572C81" w:rsidRPr="00B51B57">
        <w:rPr>
          <w:b/>
        </w:rPr>
        <w:t>must</w:t>
      </w:r>
      <w:r w:rsidR="00572C81" w:rsidRPr="005F40FC">
        <w:t xml:space="preserve"> be worn at all times </w:t>
      </w:r>
      <w:r w:rsidRPr="005F40FC">
        <w:t>in</w:t>
      </w:r>
      <w:r w:rsidR="00572C81" w:rsidRPr="005F40FC">
        <w:t xml:space="preserve"> the Hawthorn Campus and </w:t>
      </w:r>
      <w:r w:rsidR="005F40FC">
        <w:t xml:space="preserve">in </w:t>
      </w:r>
      <w:r w:rsidR="00572C81" w:rsidRPr="005F40FC">
        <w:t xml:space="preserve">any clinics or placement locations. This is for security purposes. </w:t>
      </w:r>
      <w:r w:rsidR="00754EB2">
        <w:t>Access</w:t>
      </w:r>
      <w:r w:rsidR="00754EB2" w:rsidRPr="005F40FC">
        <w:t xml:space="preserve"> </w:t>
      </w:r>
      <w:r w:rsidR="00572C81" w:rsidRPr="005F40FC">
        <w:t>may be refused if students do not have their ID card.</w:t>
      </w:r>
    </w:p>
    <w:p w14:paraId="2CD16841" w14:textId="77777777" w:rsidR="009A7187" w:rsidRDefault="00631D9A" w:rsidP="009A7187">
      <w:r>
        <w:t xml:space="preserve">As per our Privacy Policy, </w:t>
      </w:r>
      <w:r w:rsidR="001C4E60">
        <w:t>student</w:t>
      </w:r>
      <w:r>
        <w:t xml:space="preserve"> </w:t>
      </w:r>
      <w:r w:rsidR="001C4E60">
        <w:t>p</w:t>
      </w:r>
      <w:r>
        <w:t xml:space="preserve">hotos will be </w:t>
      </w:r>
      <w:r w:rsidR="009A7187">
        <w:t>retained</w:t>
      </w:r>
      <w:r>
        <w:t xml:space="preserve"> </w:t>
      </w:r>
      <w:r w:rsidR="009A7187">
        <w:t>in</w:t>
      </w:r>
      <w:r>
        <w:t xml:space="preserve"> our Student Database (Paradigm) and</w:t>
      </w:r>
      <w:r w:rsidR="009A7187">
        <w:t xml:space="preserve"> uploaded to the</w:t>
      </w:r>
      <w:r>
        <w:t xml:space="preserve"> LMS (Canvas). You can change your student photo on Canvas</w:t>
      </w:r>
      <w:r w:rsidR="001C4E60">
        <w:t xml:space="preserve"> at any time but not on Paradigm</w:t>
      </w:r>
      <w:r>
        <w:t>.</w:t>
      </w:r>
    </w:p>
    <w:p w14:paraId="35F75E2E" w14:textId="7FC3A845" w:rsidR="00865DF4" w:rsidRPr="009A7187" w:rsidRDefault="001905BA" w:rsidP="009A7187">
      <w:pPr>
        <w:pStyle w:val="Heading2"/>
      </w:pPr>
      <w:r w:rsidRPr="009A7187">
        <w:t>Noise Levels</w:t>
      </w:r>
      <w:r w:rsidR="00631D9A" w:rsidRPr="009A7187">
        <w:t xml:space="preserve"> and Access</w:t>
      </w:r>
    </w:p>
    <w:p w14:paraId="10067527" w14:textId="77777777" w:rsidR="00631D9A" w:rsidRPr="005F40FC" w:rsidRDefault="00631D9A" w:rsidP="00631D9A">
      <w:pPr>
        <w:rPr>
          <w:b/>
        </w:rPr>
      </w:pPr>
      <w:r>
        <w:t>Always</w:t>
      </w:r>
      <w:r w:rsidRPr="005F40FC">
        <w:t xml:space="preserve"> use the stairs unless you have a mobility issue or disability. The elevator only supports low level use and is for mobility access only.</w:t>
      </w:r>
    </w:p>
    <w:p w14:paraId="0E180DFD" w14:textId="56E8A463" w:rsidR="00572C81" w:rsidRPr="005F40FC" w:rsidRDefault="00572C81" w:rsidP="00865DF4">
      <w:pPr>
        <w:rPr>
          <w:b/>
        </w:rPr>
      </w:pPr>
      <w:r w:rsidRPr="005F40FC">
        <w:t xml:space="preserve">Please respect our clinicians, interns, and clients by being quiet when </w:t>
      </w:r>
      <w:r w:rsidR="001905BA" w:rsidRPr="005F40FC">
        <w:t>in</w:t>
      </w:r>
      <w:r w:rsidRPr="005F40FC">
        <w:t xml:space="preserve"> the foyer or passing through staff areas.</w:t>
      </w:r>
    </w:p>
    <w:p w14:paraId="4BDD5F60" w14:textId="77777777" w:rsidR="00572C81" w:rsidRPr="00CD0505" w:rsidRDefault="00572C81" w:rsidP="00631D9A">
      <w:pPr>
        <w:pStyle w:val="Heading2"/>
      </w:pPr>
      <w:r w:rsidRPr="00631D9A">
        <w:t>Parking</w:t>
      </w:r>
    </w:p>
    <w:p w14:paraId="1FAD40E9" w14:textId="77777777" w:rsidR="00CB0A6C" w:rsidRDefault="00572C81" w:rsidP="00865DF4">
      <w:pPr>
        <w:pStyle w:val="NoSpacing"/>
      </w:pPr>
      <w:r w:rsidRPr="005F40FC">
        <w:t xml:space="preserve">Student parking is limited. A </w:t>
      </w:r>
      <w:r w:rsidR="00154F13">
        <w:t>parking</w:t>
      </w:r>
      <w:r w:rsidR="00154F13" w:rsidRPr="005F40FC">
        <w:t xml:space="preserve"> </w:t>
      </w:r>
      <w:r w:rsidRPr="005F40FC">
        <w:t xml:space="preserve">sticker will be </w:t>
      </w:r>
      <w:r w:rsidR="00CD0505" w:rsidRPr="005F40FC">
        <w:t>provided to identify your car. C</w:t>
      </w:r>
      <w:r w:rsidRPr="005F40FC">
        <w:t>ars parked without a sticker or</w:t>
      </w:r>
      <w:r w:rsidR="00CD0505" w:rsidRPr="005F40FC">
        <w:t xml:space="preserve"> in the wrong bays may be towed. </w:t>
      </w:r>
      <w:r w:rsidR="005F40FC">
        <w:t>Therefore</w:t>
      </w:r>
      <w:r w:rsidR="00CD0505" w:rsidRPr="005F40FC">
        <w:t>, it i</w:t>
      </w:r>
      <w:r w:rsidR="001905BA" w:rsidRPr="005F40FC">
        <w:t xml:space="preserve">s important that </w:t>
      </w:r>
      <w:r w:rsidR="005F40FC">
        <w:t xml:space="preserve">the </w:t>
      </w:r>
      <w:r w:rsidR="001905BA" w:rsidRPr="005F40FC">
        <w:t xml:space="preserve">sticker is clearly </w:t>
      </w:r>
      <w:r w:rsidR="00CD0505" w:rsidRPr="005F40FC">
        <w:t xml:space="preserve">visible and </w:t>
      </w:r>
      <w:r w:rsidR="001905BA" w:rsidRPr="005F40FC">
        <w:t>that students</w:t>
      </w:r>
      <w:r w:rsidRPr="005F40FC">
        <w:t xml:space="preserve"> </w:t>
      </w:r>
      <w:r w:rsidRPr="00B51B57">
        <w:rPr>
          <w:b/>
        </w:rPr>
        <w:t>do not</w:t>
      </w:r>
      <w:r w:rsidRPr="005F40FC">
        <w:t xml:space="preserve"> park in the staff and client parking spaces.</w:t>
      </w:r>
      <w:r w:rsidR="00865DF4">
        <w:br/>
      </w:r>
      <w:r w:rsidR="005F40FC" w:rsidRPr="00575C1D">
        <w:rPr>
          <w:b/>
        </w:rPr>
        <w:br/>
      </w:r>
      <w:r w:rsidR="00575C1D" w:rsidRPr="00C02C20">
        <w:rPr>
          <w:b/>
          <w:sz w:val="36"/>
          <w:szCs w:val="36"/>
        </w:rPr>
        <w:sym w:font="Wingdings" w:char="F06F"/>
      </w:r>
      <w:r w:rsidR="00575C1D" w:rsidRPr="00C02C20">
        <w:rPr>
          <w:b/>
          <w:sz w:val="36"/>
          <w:szCs w:val="36"/>
        </w:rPr>
        <w:t xml:space="preserve"> </w:t>
      </w:r>
      <w:r w:rsidR="005F40FC" w:rsidRPr="004368DE">
        <w:t>By ticking this</w:t>
      </w:r>
      <w:r w:rsidR="004D0C82" w:rsidRPr="004368DE">
        <w:t xml:space="preserve"> box</w:t>
      </w:r>
      <w:r w:rsidR="005F40FC" w:rsidRPr="004368DE">
        <w:t>, I agree that I have read and understood the Student Conduct Agreement</w:t>
      </w:r>
      <w:r w:rsidR="004D0C82" w:rsidRPr="004368DE">
        <w:t>.</w:t>
      </w:r>
    </w:p>
    <w:p w14:paraId="3DFD99FB" w14:textId="0E5E93E0" w:rsidR="00572C81" w:rsidRDefault="00CB0A6C" w:rsidP="00865DF4">
      <w:pPr>
        <w:pStyle w:val="NoSpacing"/>
      </w:pPr>
      <w:r w:rsidRPr="00C02C20">
        <w:rPr>
          <w:b/>
          <w:sz w:val="36"/>
          <w:szCs w:val="36"/>
        </w:rPr>
        <w:sym w:font="Wingdings" w:char="F06F"/>
      </w:r>
      <w:r w:rsidRPr="00C02C20">
        <w:rPr>
          <w:b/>
          <w:sz w:val="36"/>
          <w:szCs w:val="36"/>
        </w:rPr>
        <w:t xml:space="preserve"> </w:t>
      </w:r>
      <w:r w:rsidRPr="004368DE">
        <w:t>By ticking this box, I agree that</w:t>
      </w:r>
      <w:r>
        <w:t xml:space="preserve"> my student ID photo will be added to my Canvas account and that I can change this via Canvas at any time</w:t>
      </w:r>
      <w:r w:rsidRPr="004368DE">
        <w:t>.</w:t>
      </w:r>
      <w:r w:rsidR="00051D7C">
        <w:br/>
      </w: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9"/>
        <w:gridCol w:w="4625"/>
        <w:gridCol w:w="1553"/>
        <w:gridCol w:w="2526"/>
      </w:tblGrid>
      <w:tr w:rsidR="00051D7C" w14:paraId="7052E87B" w14:textId="77777777" w:rsidTr="009A7187">
        <w:trPr>
          <w:trHeight w:val="444"/>
        </w:trPr>
        <w:tc>
          <w:tcPr>
            <w:tcW w:w="1219" w:type="dxa"/>
            <w:vAlign w:val="bottom"/>
          </w:tcPr>
          <w:p w14:paraId="5A947D26" w14:textId="25A2F521" w:rsidR="00051D7C" w:rsidRDefault="009A7187" w:rsidP="00D659F6">
            <w:pPr>
              <w:pStyle w:val="NoSpacing"/>
            </w:pPr>
            <w:r>
              <w:t>Name</w:t>
            </w:r>
            <w:r w:rsidR="00051D7C" w:rsidRPr="003C77E4">
              <w:t>:</w:t>
            </w:r>
          </w:p>
        </w:tc>
        <w:tc>
          <w:tcPr>
            <w:tcW w:w="4625" w:type="dxa"/>
            <w:tcBorders>
              <w:bottom w:val="single" w:sz="4" w:space="0" w:color="auto"/>
            </w:tcBorders>
            <w:vAlign w:val="bottom"/>
          </w:tcPr>
          <w:p w14:paraId="0D921158" w14:textId="77777777" w:rsidR="00051D7C" w:rsidRPr="003C77E4" w:rsidRDefault="00051D7C" w:rsidP="00D659F6">
            <w:pPr>
              <w:pStyle w:val="NoSpacing"/>
            </w:pPr>
          </w:p>
        </w:tc>
        <w:tc>
          <w:tcPr>
            <w:tcW w:w="1553" w:type="dxa"/>
            <w:vAlign w:val="bottom"/>
          </w:tcPr>
          <w:p w14:paraId="37B01E15" w14:textId="77777777" w:rsidR="00051D7C" w:rsidRDefault="00051D7C" w:rsidP="00D659F6">
            <w:pPr>
              <w:pStyle w:val="NoSpacing"/>
            </w:pPr>
            <w:r>
              <w:t>Student: ID:</w:t>
            </w:r>
          </w:p>
        </w:tc>
        <w:tc>
          <w:tcPr>
            <w:tcW w:w="2526" w:type="dxa"/>
            <w:tcBorders>
              <w:bottom w:val="single" w:sz="4" w:space="0" w:color="auto"/>
            </w:tcBorders>
          </w:tcPr>
          <w:p w14:paraId="7A7EDF8C" w14:textId="77777777" w:rsidR="00051D7C" w:rsidRDefault="00051D7C" w:rsidP="00D659F6">
            <w:pPr>
              <w:spacing w:after="0"/>
            </w:pPr>
          </w:p>
        </w:tc>
      </w:tr>
      <w:tr w:rsidR="00051D7C" w14:paraId="2286CC56" w14:textId="77777777" w:rsidTr="009A7187">
        <w:trPr>
          <w:trHeight w:val="444"/>
        </w:trPr>
        <w:tc>
          <w:tcPr>
            <w:tcW w:w="1219" w:type="dxa"/>
            <w:vAlign w:val="bottom"/>
          </w:tcPr>
          <w:p w14:paraId="37ADA2CE" w14:textId="77777777" w:rsidR="00051D7C" w:rsidRDefault="00051D7C" w:rsidP="00D659F6">
            <w:pPr>
              <w:pStyle w:val="NoSpacing"/>
            </w:pPr>
            <w:r>
              <w:t>Signature:</w:t>
            </w:r>
          </w:p>
        </w:tc>
        <w:tc>
          <w:tcPr>
            <w:tcW w:w="4625" w:type="dxa"/>
            <w:tcBorders>
              <w:top w:val="single" w:sz="4" w:space="0" w:color="auto"/>
              <w:bottom w:val="single" w:sz="4" w:space="0" w:color="auto"/>
            </w:tcBorders>
            <w:vAlign w:val="bottom"/>
          </w:tcPr>
          <w:p w14:paraId="1B4B96E0" w14:textId="77777777" w:rsidR="00051D7C" w:rsidRDefault="00051D7C" w:rsidP="00D659F6">
            <w:pPr>
              <w:pStyle w:val="NoSpacing"/>
            </w:pPr>
          </w:p>
        </w:tc>
        <w:tc>
          <w:tcPr>
            <w:tcW w:w="1553" w:type="dxa"/>
            <w:vAlign w:val="bottom"/>
          </w:tcPr>
          <w:p w14:paraId="3DE7C147" w14:textId="77777777" w:rsidR="00051D7C" w:rsidRDefault="00051D7C" w:rsidP="00D659F6">
            <w:pPr>
              <w:pStyle w:val="NoSpacing"/>
            </w:pPr>
            <w:r>
              <w:t>Date:</w:t>
            </w:r>
          </w:p>
        </w:tc>
        <w:tc>
          <w:tcPr>
            <w:tcW w:w="2526" w:type="dxa"/>
            <w:tcBorders>
              <w:top w:val="single" w:sz="4" w:space="0" w:color="auto"/>
              <w:bottom w:val="single" w:sz="4" w:space="0" w:color="auto"/>
            </w:tcBorders>
          </w:tcPr>
          <w:p w14:paraId="7EEE9994" w14:textId="77777777" w:rsidR="00051D7C" w:rsidRDefault="00051D7C" w:rsidP="00D659F6"/>
        </w:tc>
      </w:tr>
    </w:tbl>
    <w:p w14:paraId="1ED488E5" w14:textId="77777777" w:rsidR="00051D7C" w:rsidRPr="00572C81" w:rsidRDefault="00051D7C" w:rsidP="00865DF4">
      <w:pPr>
        <w:pStyle w:val="NoSpacing"/>
      </w:pPr>
    </w:p>
    <w:sectPr w:rsidR="00051D7C" w:rsidRPr="00572C81" w:rsidSect="00CB0A6C">
      <w:footerReference w:type="default" r:id="rId10"/>
      <w:headerReference w:type="first" r:id="rId11"/>
      <w:pgSz w:w="11906" w:h="16838"/>
      <w:pgMar w:top="1135" w:right="1080" w:bottom="0" w:left="1080" w:header="284" w:footer="4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D13E7" w14:textId="77777777" w:rsidR="00807B8E" w:rsidRDefault="00807B8E" w:rsidP="00865DF4">
      <w:r>
        <w:separator/>
      </w:r>
    </w:p>
  </w:endnote>
  <w:endnote w:type="continuationSeparator" w:id="0">
    <w:p w14:paraId="72181DCE" w14:textId="77777777" w:rsidR="00807B8E" w:rsidRDefault="00807B8E" w:rsidP="00865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4"/>
      <w:gridCol w:w="1692"/>
    </w:tblGrid>
    <w:tr w:rsidR="00BC5E31" w:rsidRPr="00A77F84" w14:paraId="33E8854F" w14:textId="77777777" w:rsidTr="00696A17">
      <w:tc>
        <w:tcPr>
          <w:tcW w:w="8188" w:type="dxa"/>
          <w:vAlign w:val="center"/>
        </w:tcPr>
        <w:p w14:paraId="0A670234" w14:textId="2AD93869" w:rsidR="00BC5E31" w:rsidRPr="00A77F84" w:rsidRDefault="000C13DA" w:rsidP="00865DF4">
          <w:pPr>
            <w:pStyle w:val="Footer"/>
          </w:pPr>
          <w:fldSimple w:instr=" FILENAME  \p  \* MERGEFORMAT ">
            <w:r w:rsidR="0077426B">
              <w:rPr>
                <w:noProof/>
              </w:rPr>
              <w:t>https://thecairnmillarinstitute.sharepoint.com/sites/CMISchoolAdmin-AdmissionsAdmin/Shared Documents/Admissions Admin/Student Conduct Agreements/Student Conduct Agreement 2020 DRAFT.docx</w:t>
            </w:r>
          </w:fldSimple>
        </w:p>
      </w:tc>
      <w:tc>
        <w:tcPr>
          <w:tcW w:w="1780" w:type="dxa"/>
          <w:vAlign w:val="center"/>
        </w:tcPr>
        <w:p w14:paraId="2CCC47BA" w14:textId="77777777" w:rsidR="00BC5E31" w:rsidRPr="00A77F84" w:rsidRDefault="0077426B" w:rsidP="00865DF4">
          <w:pPr>
            <w:pStyle w:val="Footer"/>
          </w:pPr>
          <w:sdt>
            <w:sdtPr>
              <w:id w:val="-1650205387"/>
              <w:docPartObj>
                <w:docPartGallery w:val="Page Numbers (Bottom of Page)"/>
                <w:docPartUnique/>
              </w:docPartObj>
            </w:sdtPr>
            <w:sdtEndPr>
              <w:rPr>
                <w:noProof/>
              </w:rPr>
            </w:sdtEndPr>
            <w:sdtContent>
              <w:r w:rsidR="00BC5E31" w:rsidRPr="00A77F84">
                <w:t xml:space="preserve">Page | </w:t>
              </w:r>
              <w:r w:rsidR="00BC5E31" w:rsidRPr="00A77F84">
                <w:fldChar w:fldCharType="begin"/>
              </w:r>
              <w:r w:rsidR="00BC5E31" w:rsidRPr="00A77F84">
                <w:instrText xml:space="preserve"> PAGE   \* MERGEFORMAT </w:instrText>
              </w:r>
              <w:r w:rsidR="00BC5E31" w:rsidRPr="00A77F84">
                <w:fldChar w:fldCharType="separate"/>
              </w:r>
              <w:r w:rsidR="004368DE">
                <w:rPr>
                  <w:noProof/>
                </w:rPr>
                <w:t>2</w:t>
              </w:r>
              <w:r w:rsidR="00BC5E31" w:rsidRPr="00A77F84">
                <w:rPr>
                  <w:noProof/>
                </w:rPr>
                <w:fldChar w:fldCharType="end"/>
              </w:r>
            </w:sdtContent>
          </w:sdt>
        </w:p>
      </w:tc>
    </w:tr>
  </w:tbl>
  <w:p w14:paraId="7A4F0043" w14:textId="77777777" w:rsidR="00BC5E31" w:rsidRDefault="00BC5E31" w:rsidP="00865D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FE9AF" w14:textId="77777777" w:rsidR="00807B8E" w:rsidRDefault="00807B8E" w:rsidP="00865DF4">
      <w:r>
        <w:separator/>
      </w:r>
    </w:p>
  </w:footnote>
  <w:footnote w:type="continuationSeparator" w:id="0">
    <w:p w14:paraId="3582EEB2" w14:textId="77777777" w:rsidR="00807B8E" w:rsidRDefault="00807B8E" w:rsidP="00865D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89C29" w14:textId="77777777" w:rsidR="00BC5E31" w:rsidRDefault="00975F5C" w:rsidP="00865DF4">
    <w:pPr>
      <w:pStyle w:val="Header"/>
    </w:pPr>
    <w:r w:rsidRPr="00BC5E31">
      <w:rPr>
        <w:noProof/>
        <w:lang w:eastAsia="en-AU"/>
      </w:rPr>
      <mc:AlternateContent>
        <mc:Choice Requires="wps">
          <w:drawing>
            <wp:anchor distT="0" distB="0" distL="114300" distR="114300" simplePos="0" relativeHeight="251657216" behindDoc="1" locked="0" layoutInCell="1" allowOverlap="1" wp14:anchorId="67EF98A1" wp14:editId="6DBF4355">
              <wp:simplePos x="0" y="0"/>
              <wp:positionH relativeFrom="column">
                <wp:posOffset>-1447800</wp:posOffset>
              </wp:positionH>
              <wp:positionV relativeFrom="paragraph">
                <wp:posOffset>179705</wp:posOffset>
              </wp:positionV>
              <wp:extent cx="11426190" cy="555625"/>
              <wp:effectExtent l="0" t="0" r="3810" b="0"/>
              <wp:wrapNone/>
              <wp:docPr id="1" name="Rectangle 1"/>
              <wp:cNvGraphicFramePr/>
              <a:graphic xmlns:a="http://schemas.openxmlformats.org/drawingml/2006/main">
                <a:graphicData uri="http://schemas.microsoft.com/office/word/2010/wordprocessingShape">
                  <wps:wsp>
                    <wps:cNvSpPr/>
                    <wps:spPr>
                      <a:xfrm>
                        <a:off x="0" y="0"/>
                        <a:ext cx="11426190" cy="555625"/>
                      </a:xfrm>
                      <a:prstGeom prst="rect">
                        <a:avLst/>
                      </a:prstGeom>
                      <a:solidFill>
                        <a:srgbClr val="ED862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2D3FBE" id="Rectangle 1" o:spid="_x0000_s1026" style="position:absolute;margin-left:-114pt;margin-top:14.15pt;width:899.7pt;height:4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" fillcolor="#ed8621" stroked="f" strokeweight="2pt"/>
          </w:pict>
        </mc:Fallback>
      </mc:AlternateContent>
    </w:r>
    <w:r>
      <w:rPr>
        <w:noProof/>
        <w:lang w:eastAsia="en-AU"/>
      </w:rPr>
      <w:drawing>
        <wp:anchor distT="0" distB="0" distL="114300" distR="114300" simplePos="0" relativeHeight="251659264" behindDoc="0" locked="0" layoutInCell="1" allowOverlap="1" wp14:anchorId="5D8714D4" wp14:editId="2236FA16">
          <wp:simplePos x="0" y="0"/>
          <wp:positionH relativeFrom="column">
            <wp:posOffset>1270</wp:posOffset>
          </wp:positionH>
          <wp:positionV relativeFrom="paragraph">
            <wp:posOffset>177800</wp:posOffset>
          </wp:positionV>
          <wp:extent cx="1544320" cy="1116965"/>
          <wp:effectExtent l="0" t="0" r="0" b="6985"/>
          <wp:wrapNone/>
          <wp:docPr id="3" name="Picture 3" descr="M:\Administration\Marketing and Branding\Logos\JPEG\RGB\CM School RGB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dministration\Marketing and Branding\Logos\JPEG\RGB\CM School RGB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44320" cy="11169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C81"/>
    <w:rsid w:val="00005ABD"/>
    <w:rsid w:val="000123E3"/>
    <w:rsid w:val="0004174C"/>
    <w:rsid w:val="00051D7C"/>
    <w:rsid w:val="00057595"/>
    <w:rsid w:val="000B39B9"/>
    <w:rsid w:val="000C13DA"/>
    <w:rsid w:val="000E5188"/>
    <w:rsid w:val="00104185"/>
    <w:rsid w:val="00136FAC"/>
    <w:rsid w:val="00154F13"/>
    <w:rsid w:val="00154F28"/>
    <w:rsid w:val="001567A6"/>
    <w:rsid w:val="001905BA"/>
    <w:rsid w:val="001950FB"/>
    <w:rsid w:val="001B5D29"/>
    <w:rsid w:val="001C32CD"/>
    <w:rsid w:val="001C4BD9"/>
    <w:rsid w:val="001C4E60"/>
    <w:rsid w:val="002070CF"/>
    <w:rsid w:val="002D24BA"/>
    <w:rsid w:val="002F47D1"/>
    <w:rsid w:val="00311571"/>
    <w:rsid w:val="00393CCC"/>
    <w:rsid w:val="003C77E4"/>
    <w:rsid w:val="004368DE"/>
    <w:rsid w:val="004B47DE"/>
    <w:rsid w:val="004D0C82"/>
    <w:rsid w:val="0053044C"/>
    <w:rsid w:val="00572C81"/>
    <w:rsid w:val="00575C1D"/>
    <w:rsid w:val="005F40FC"/>
    <w:rsid w:val="00631D9A"/>
    <w:rsid w:val="006776F8"/>
    <w:rsid w:val="006848C8"/>
    <w:rsid w:val="006B1838"/>
    <w:rsid w:val="00702212"/>
    <w:rsid w:val="0071653B"/>
    <w:rsid w:val="00754EB2"/>
    <w:rsid w:val="0077426B"/>
    <w:rsid w:val="007748BE"/>
    <w:rsid w:val="007A4C1D"/>
    <w:rsid w:val="007B2ABC"/>
    <w:rsid w:val="007E2B4B"/>
    <w:rsid w:val="00807B8E"/>
    <w:rsid w:val="00807C0C"/>
    <w:rsid w:val="008215AF"/>
    <w:rsid w:val="00824421"/>
    <w:rsid w:val="00865DF4"/>
    <w:rsid w:val="008C1B50"/>
    <w:rsid w:val="00905D1B"/>
    <w:rsid w:val="00962A26"/>
    <w:rsid w:val="00975F5C"/>
    <w:rsid w:val="0098499C"/>
    <w:rsid w:val="009A7187"/>
    <w:rsid w:val="00A176FD"/>
    <w:rsid w:val="00A753ED"/>
    <w:rsid w:val="00A77F84"/>
    <w:rsid w:val="00AB25B3"/>
    <w:rsid w:val="00AB27C7"/>
    <w:rsid w:val="00B02015"/>
    <w:rsid w:val="00B51B57"/>
    <w:rsid w:val="00B904FA"/>
    <w:rsid w:val="00BC5E31"/>
    <w:rsid w:val="00BD55EA"/>
    <w:rsid w:val="00BE48E0"/>
    <w:rsid w:val="00C02C20"/>
    <w:rsid w:val="00C504A1"/>
    <w:rsid w:val="00CB0A6C"/>
    <w:rsid w:val="00CC42DC"/>
    <w:rsid w:val="00CD0505"/>
    <w:rsid w:val="00CE192F"/>
    <w:rsid w:val="00D3144A"/>
    <w:rsid w:val="00D76F56"/>
    <w:rsid w:val="00D87F16"/>
    <w:rsid w:val="00DE566A"/>
    <w:rsid w:val="00DE60F0"/>
    <w:rsid w:val="00E30154"/>
    <w:rsid w:val="00E4097A"/>
    <w:rsid w:val="00E56021"/>
    <w:rsid w:val="00EB4130"/>
    <w:rsid w:val="00F565A6"/>
    <w:rsid w:val="00FB445D"/>
    <w:rsid w:val="00FC26AA"/>
    <w:rsid w:val="00FC4FE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668CF85"/>
  <w15:docId w15:val="{9629BC1D-5EFB-47F1-8B39-D9DA257D5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7187"/>
    <w:pPr>
      <w:spacing w:after="120"/>
    </w:pPr>
    <w:rPr>
      <w:rFonts w:ascii="Arial" w:hAnsi="Arial" w:cs="Arial"/>
      <w:sz w:val="21"/>
      <w:szCs w:val="21"/>
    </w:rPr>
  </w:style>
  <w:style w:type="paragraph" w:styleId="Heading1">
    <w:name w:val="heading 1"/>
    <w:basedOn w:val="Normal"/>
    <w:next w:val="Normal"/>
    <w:link w:val="Heading1Char"/>
    <w:uiPriority w:val="9"/>
    <w:qFormat/>
    <w:rsid w:val="00865DF4"/>
    <w:pPr>
      <w:keepNext/>
      <w:spacing w:before="240" w:after="0"/>
      <w:outlineLvl w:val="0"/>
    </w:pPr>
    <w:rPr>
      <w:b/>
      <w:sz w:val="24"/>
    </w:rPr>
  </w:style>
  <w:style w:type="paragraph" w:styleId="Heading2">
    <w:name w:val="heading 2"/>
    <w:basedOn w:val="Normal"/>
    <w:next w:val="Normal"/>
    <w:link w:val="Heading2Char"/>
    <w:uiPriority w:val="9"/>
    <w:unhideWhenUsed/>
    <w:qFormat/>
    <w:rsid w:val="00631D9A"/>
    <w:pPr>
      <w:keepNext/>
      <w:spacing w:before="240" w:after="0"/>
      <w:outlineLvl w:val="1"/>
    </w:pPr>
    <w:rPr>
      <w:b/>
      <w:sz w:val="22"/>
    </w:rPr>
  </w:style>
  <w:style w:type="paragraph" w:styleId="Heading3">
    <w:name w:val="heading 3"/>
    <w:basedOn w:val="Normal"/>
    <w:next w:val="Normal"/>
    <w:link w:val="Heading3Char"/>
    <w:uiPriority w:val="9"/>
    <w:unhideWhenUsed/>
    <w:qFormat/>
    <w:rsid w:val="00BD55EA"/>
    <w:pPr>
      <w:keepNext/>
      <w:spacing w:before="240" w:after="0"/>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5DF4"/>
    <w:rPr>
      <w:rFonts w:ascii="Arial" w:hAnsi="Arial" w:cs="Arial"/>
      <w:b/>
      <w:sz w:val="24"/>
    </w:rPr>
  </w:style>
  <w:style w:type="character" w:customStyle="1" w:styleId="Heading2Char">
    <w:name w:val="Heading 2 Char"/>
    <w:basedOn w:val="DefaultParagraphFont"/>
    <w:link w:val="Heading2"/>
    <w:uiPriority w:val="9"/>
    <w:rsid w:val="00631D9A"/>
    <w:rPr>
      <w:rFonts w:ascii="Arial" w:hAnsi="Arial" w:cs="Arial"/>
      <w:b/>
      <w:szCs w:val="21"/>
    </w:rPr>
  </w:style>
  <w:style w:type="paragraph" w:styleId="Title">
    <w:name w:val="Title"/>
    <w:basedOn w:val="Normal"/>
    <w:next w:val="Normal"/>
    <w:link w:val="TitleChar"/>
    <w:uiPriority w:val="10"/>
    <w:qFormat/>
    <w:rsid w:val="00C504A1"/>
    <w:pPr>
      <w:spacing w:before="480" w:after="0"/>
      <w:jc w:val="right"/>
    </w:pPr>
    <w:rPr>
      <w:b/>
      <w:sz w:val="44"/>
      <w:szCs w:val="44"/>
    </w:rPr>
  </w:style>
  <w:style w:type="character" w:customStyle="1" w:styleId="TitleChar">
    <w:name w:val="Title Char"/>
    <w:basedOn w:val="DefaultParagraphFont"/>
    <w:link w:val="Title"/>
    <w:uiPriority w:val="10"/>
    <w:rsid w:val="00C504A1"/>
    <w:rPr>
      <w:rFonts w:ascii="Arial" w:hAnsi="Arial"/>
      <w:b/>
      <w:sz w:val="44"/>
      <w:szCs w:val="44"/>
    </w:rPr>
  </w:style>
  <w:style w:type="character" w:customStyle="1" w:styleId="Heading3Char">
    <w:name w:val="Heading 3 Char"/>
    <w:basedOn w:val="DefaultParagraphFont"/>
    <w:link w:val="Heading3"/>
    <w:uiPriority w:val="9"/>
    <w:rsid w:val="00BD55EA"/>
    <w:rPr>
      <w:rFonts w:ascii="Arial" w:hAnsi="Arial"/>
      <w:i/>
    </w:rPr>
  </w:style>
  <w:style w:type="paragraph" w:styleId="Subtitle">
    <w:name w:val="Subtitle"/>
    <w:basedOn w:val="Normal"/>
    <w:next w:val="Normal"/>
    <w:link w:val="SubtitleChar"/>
    <w:uiPriority w:val="11"/>
    <w:qFormat/>
    <w:rsid w:val="007B2ABC"/>
    <w:pPr>
      <w:numPr>
        <w:ilvl w:val="1"/>
      </w:numPr>
    </w:pPr>
    <w:rPr>
      <w:rFonts w:eastAsiaTheme="majorEastAsia" w:cstheme="majorBidi"/>
      <w:i/>
      <w:iCs/>
      <w:color w:val="4F81BD" w:themeColor="accent1"/>
      <w:spacing w:val="15"/>
      <w:szCs w:val="24"/>
    </w:rPr>
  </w:style>
  <w:style w:type="character" w:customStyle="1" w:styleId="SubtitleChar">
    <w:name w:val="Subtitle Char"/>
    <w:basedOn w:val="DefaultParagraphFont"/>
    <w:link w:val="Subtitle"/>
    <w:uiPriority w:val="11"/>
    <w:rsid w:val="007B2ABC"/>
    <w:rPr>
      <w:rFonts w:ascii="Arial" w:eastAsiaTheme="majorEastAsia" w:hAnsi="Arial" w:cstheme="majorBidi"/>
      <w:i/>
      <w:iCs/>
      <w:color w:val="4F81BD" w:themeColor="accent1"/>
      <w:spacing w:val="15"/>
      <w:sz w:val="24"/>
      <w:szCs w:val="24"/>
    </w:rPr>
  </w:style>
  <w:style w:type="paragraph" w:styleId="Header">
    <w:name w:val="header"/>
    <w:basedOn w:val="Normal"/>
    <w:link w:val="HeaderChar"/>
    <w:uiPriority w:val="99"/>
    <w:unhideWhenUsed/>
    <w:rsid w:val="00D76F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6F56"/>
    <w:rPr>
      <w:rFonts w:ascii="Arial" w:hAnsi="Arial"/>
    </w:rPr>
  </w:style>
  <w:style w:type="paragraph" w:styleId="Footer">
    <w:name w:val="footer"/>
    <w:basedOn w:val="Normal"/>
    <w:link w:val="FooterChar"/>
    <w:uiPriority w:val="99"/>
    <w:unhideWhenUsed/>
    <w:rsid w:val="00D76F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6F56"/>
    <w:rPr>
      <w:rFonts w:ascii="Arial" w:hAnsi="Arial"/>
    </w:rPr>
  </w:style>
  <w:style w:type="table" w:styleId="TableGrid">
    <w:name w:val="Table Grid"/>
    <w:basedOn w:val="TableNormal"/>
    <w:uiPriority w:val="59"/>
    <w:rsid w:val="00FC2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575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7595"/>
    <w:rPr>
      <w:rFonts w:ascii="Tahoma" w:hAnsi="Tahoma" w:cs="Tahoma"/>
      <w:sz w:val="16"/>
      <w:szCs w:val="16"/>
    </w:rPr>
  </w:style>
  <w:style w:type="paragraph" w:styleId="NoSpacing">
    <w:name w:val="No Spacing"/>
    <w:uiPriority w:val="1"/>
    <w:qFormat/>
    <w:rsid w:val="00E4097A"/>
    <w:pPr>
      <w:spacing w:after="0" w:line="240" w:lineRule="auto"/>
    </w:pPr>
    <w:rPr>
      <w:rFonts w:ascii="Arial" w:hAnsi="Arial"/>
      <w:sz w:val="21"/>
    </w:rPr>
  </w:style>
  <w:style w:type="paragraph" w:styleId="Revision">
    <w:name w:val="Revision"/>
    <w:hidden/>
    <w:uiPriority w:val="99"/>
    <w:semiHidden/>
    <w:rsid w:val="00754EB2"/>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M:\Administration\Templates\WORD%20Templates\CMI%20School%20Template%20v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6111BD7028F23449A3984818FE1A858" ma:contentTypeVersion="12" ma:contentTypeDescription="Create a new document." ma:contentTypeScope="" ma:versionID="b8da527a90ce61884ff1dce9e0c0ec80">
  <xsd:schema xmlns:xsd="http://www.w3.org/2001/XMLSchema" xmlns:xs="http://www.w3.org/2001/XMLSchema" xmlns:p="http://schemas.microsoft.com/office/2006/metadata/properties" xmlns:ns2="7e7fc8e0-5382-42ed-b386-e60bc362fd2f" xmlns:ns3="a085be4d-853b-4e52-985d-f6685f35ee2f" targetNamespace="http://schemas.microsoft.com/office/2006/metadata/properties" ma:root="true" ma:fieldsID="b76fbd32c9b81a7cfb5c88bbf245661e" ns2:_="" ns3:_="">
    <xsd:import namespace="7e7fc8e0-5382-42ed-b386-e60bc362fd2f"/>
    <xsd:import namespace="a085be4d-853b-4e52-985d-f6685f35ee2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7fc8e0-5382-42ed-b386-e60bc362f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85be4d-853b-4e52-985d-f6685f35ee2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2B7195-91C5-42FF-96B1-32541622E213}">
  <ds:schemaRefs>
    <ds:schemaRef ds:uri="http://schemas.microsoft.com/sharepoint/v3/contenttype/forms"/>
  </ds:schemaRefs>
</ds:datastoreItem>
</file>

<file path=customXml/itemProps2.xml><?xml version="1.0" encoding="utf-8"?>
<ds:datastoreItem xmlns:ds="http://schemas.openxmlformats.org/officeDocument/2006/customXml" ds:itemID="{572DC5D5-A4A9-4E77-88E0-0E3F522FF9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7fc8e0-5382-42ed-b386-e60bc362fd2f"/>
    <ds:schemaRef ds:uri="a085be4d-853b-4e52-985d-f6685f35e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39F1D6-F6A9-47D7-AF26-3BDB0435026D}">
  <ds:schemaRefs>
    <ds:schemaRef ds:uri="http://schemas.openxmlformats.org/officeDocument/2006/bibliography"/>
  </ds:schemaRefs>
</ds:datastoreItem>
</file>

<file path=customXml/itemProps4.xml><?xml version="1.0" encoding="utf-8"?>
<ds:datastoreItem xmlns:ds="http://schemas.openxmlformats.org/officeDocument/2006/customXml" ds:itemID="{EED77E4D-E93D-4A40-A394-F83220AE53C5}">
  <ds:schemaRefs>
    <ds:schemaRef ds:uri="http://schemas.microsoft.com/office/infopath/2007/PartnerControls"/>
    <ds:schemaRef ds:uri="http://schemas.microsoft.com/office/2006/metadata/properties"/>
    <ds:schemaRef ds:uri="http://schemas.microsoft.com/office/2006/documentManagement/types"/>
    <ds:schemaRef ds:uri="http://purl.org/dc/elements/1.1/"/>
    <ds:schemaRef ds:uri="http://purl.org/dc/terms/"/>
    <ds:schemaRef ds:uri="http://schemas.openxmlformats.org/package/2006/metadata/core-properties"/>
    <ds:schemaRef ds:uri="http://www.w3.org/XML/1998/namespace"/>
    <ds:schemaRef ds:uri="http://purl.org/dc/dcmitype/"/>
    <ds:schemaRef ds:uri="a085be4d-853b-4e52-985d-f6685f35ee2f"/>
    <ds:schemaRef ds:uri="7e7fc8e0-5382-42ed-b386-e60bc362fd2f"/>
  </ds:schemaRefs>
</ds:datastoreItem>
</file>

<file path=docProps/app.xml><?xml version="1.0" encoding="utf-8"?>
<Properties xmlns="http://schemas.openxmlformats.org/officeDocument/2006/extended-properties" xmlns:vt="http://schemas.openxmlformats.org/officeDocument/2006/docPropsVTypes">
  <Template>CMI School Template v3</Template>
  <TotalTime>50</TotalTime>
  <Pages>1</Pages>
  <Words>410</Words>
  <Characters>2342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Cairnmillar Institute</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Saphron Hastie</dc:creator>
  <cp:lastModifiedBy>Darcy White</cp:lastModifiedBy>
  <cp:revision>20</cp:revision>
  <cp:lastPrinted>2023-01-18T00:37:00Z</cp:lastPrinted>
  <dcterms:created xsi:type="dcterms:W3CDTF">2019-10-10T05:00:00Z</dcterms:created>
  <dcterms:modified xsi:type="dcterms:W3CDTF">2023-01-18T00:37:00Z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0x01010026111BD7028F23449A3984818FE1A858</vt:lpwstr>
  </property>
  <property fmtid="{D5CDD505-2E9C-101B-9397-08002B2CF9AE}" pid="3" name="_dlc_DocIdItemGuid">
    <vt:lpwstr>5bdba773-7a45-418c-be22-b0325cf93661</vt:lpwstr>
  </property>
</Properties>
</file>