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106B2A" w14:textId="10D4B567" w:rsidR="00091B70" w:rsidRPr="008C6775" w:rsidRDefault="00C503F8" w:rsidP="00C503F8">
      <w:pPr>
        <w:tabs>
          <w:tab w:val="left" w:pos="8137"/>
        </w:tabs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ab/>
      </w:r>
    </w:p>
    <w:p w14:paraId="4FEC194E" w14:textId="62CE7C3F" w:rsidR="00091B70" w:rsidRPr="00C503F8" w:rsidRDefault="00091B70" w:rsidP="00C63554">
      <w:pPr>
        <w:jc w:val="center"/>
        <w:rPr>
          <w:rFonts w:asciiTheme="minorHAnsi" w:hAnsiTheme="minorHAnsi" w:cstheme="minorHAnsi"/>
          <w:b/>
        </w:rPr>
      </w:pPr>
      <w:r w:rsidRPr="00C503F8">
        <w:rPr>
          <w:rFonts w:asciiTheme="minorHAnsi" w:hAnsiTheme="minorHAnsi" w:cstheme="minorHAnsi"/>
          <w:b/>
        </w:rPr>
        <w:t xml:space="preserve">Conflict of Interest </w:t>
      </w:r>
      <w:r w:rsidR="00C63554" w:rsidRPr="00C503F8">
        <w:rPr>
          <w:rFonts w:asciiTheme="minorHAnsi" w:hAnsiTheme="minorHAnsi" w:cstheme="minorHAnsi"/>
          <w:b/>
        </w:rPr>
        <w:t>D</w:t>
      </w:r>
      <w:r w:rsidRPr="00C503F8">
        <w:rPr>
          <w:rFonts w:asciiTheme="minorHAnsi" w:hAnsiTheme="minorHAnsi" w:cstheme="minorHAnsi"/>
          <w:b/>
        </w:rPr>
        <w:t>eclaration</w:t>
      </w:r>
    </w:p>
    <w:p w14:paraId="752F4B5C" w14:textId="3EDF67BC" w:rsidR="0098226E" w:rsidRPr="00CC2BCA" w:rsidRDefault="00091B70" w:rsidP="3EAF6C5A">
      <w:pPr>
        <w:rPr>
          <w:rFonts w:asciiTheme="minorHAnsi" w:hAnsiTheme="minorHAnsi" w:cstheme="minorHAnsi"/>
          <w:i/>
          <w:iCs/>
          <w:sz w:val="18"/>
          <w:szCs w:val="18"/>
        </w:rPr>
      </w:pPr>
      <w:r w:rsidRPr="00CC2BCA">
        <w:rPr>
          <w:rFonts w:asciiTheme="minorHAnsi" w:hAnsiTheme="minorHAnsi" w:cstheme="minorHAnsi"/>
          <w:i/>
          <w:iCs/>
          <w:sz w:val="18"/>
          <w:szCs w:val="18"/>
        </w:rPr>
        <w:t xml:space="preserve">Please </w:t>
      </w:r>
      <w:r w:rsidR="34036026" w:rsidRPr="00CC2BCA">
        <w:rPr>
          <w:rFonts w:asciiTheme="minorHAnsi" w:hAnsiTheme="minorHAnsi" w:cstheme="minorHAnsi"/>
          <w:i/>
          <w:iCs/>
          <w:sz w:val="18"/>
          <w:szCs w:val="18"/>
        </w:rPr>
        <w:t xml:space="preserve">complete this form to declare a </w:t>
      </w:r>
      <w:r w:rsidR="2DCFF91B" w:rsidRPr="00CC2BCA">
        <w:rPr>
          <w:rFonts w:asciiTheme="minorHAnsi" w:hAnsiTheme="minorHAnsi" w:cstheme="minorHAnsi"/>
          <w:i/>
          <w:iCs/>
          <w:sz w:val="18"/>
          <w:szCs w:val="18"/>
        </w:rPr>
        <w:t xml:space="preserve">potential </w:t>
      </w:r>
      <w:r w:rsidR="34036026" w:rsidRPr="00CC2BCA">
        <w:rPr>
          <w:rFonts w:asciiTheme="minorHAnsi" w:hAnsiTheme="minorHAnsi" w:cstheme="minorHAnsi"/>
          <w:i/>
          <w:iCs/>
          <w:sz w:val="18"/>
          <w:szCs w:val="18"/>
        </w:rPr>
        <w:t xml:space="preserve">conflict of interest in your proposed placement setting.  Conflicts of interest </w:t>
      </w:r>
      <w:r w:rsidR="52D836D0" w:rsidRPr="00CC2BCA">
        <w:rPr>
          <w:rFonts w:asciiTheme="minorHAnsi" w:hAnsiTheme="minorHAnsi" w:cstheme="minorHAnsi"/>
          <w:i/>
          <w:iCs/>
          <w:sz w:val="18"/>
          <w:szCs w:val="18"/>
        </w:rPr>
        <w:t xml:space="preserve">may </w:t>
      </w:r>
      <w:r w:rsidR="34036026" w:rsidRPr="00CC2BCA">
        <w:rPr>
          <w:rFonts w:asciiTheme="minorHAnsi" w:hAnsiTheme="minorHAnsi" w:cstheme="minorHAnsi"/>
          <w:i/>
          <w:iCs/>
          <w:sz w:val="18"/>
          <w:szCs w:val="18"/>
        </w:rPr>
        <w:t>arise in situations including</w:t>
      </w:r>
      <w:r w:rsidR="21B34356" w:rsidRPr="00CC2BCA">
        <w:rPr>
          <w:rFonts w:asciiTheme="minorHAnsi" w:hAnsiTheme="minorHAnsi" w:cstheme="minorHAnsi"/>
          <w:i/>
          <w:iCs/>
          <w:sz w:val="18"/>
          <w:szCs w:val="18"/>
        </w:rPr>
        <w:t xml:space="preserve"> </w:t>
      </w:r>
      <w:r w:rsidR="34036026" w:rsidRPr="00CC2BCA">
        <w:rPr>
          <w:rFonts w:asciiTheme="minorHAnsi" w:hAnsiTheme="minorHAnsi" w:cstheme="minorHAnsi"/>
          <w:i/>
          <w:iCs/>
          <w:sz w:val="18"/>
          <w:szCs w:val="18"/>
        </w:rPr>
        <w:t>but not limited to</w:t>
      </w:r>
      <w:r w:rsidR="301BC470" w:rsidRPr="00CC2BCA">
        <w:rPr>
          <w:rFonts w:asciiTheme="minorHAnsi" w:hAnsiTheme="minorHAnsi" w:cstheme="minorHAnsi"/>
          <w:i/>
          <w:iCs/>
          <w:sz w:val="18"/>
          <w:szCs w:val="18"/>
        </w:rPr>
        <w:t xml:space="preserve"> having a prior relationship with your supervisor/placement agency</w:t>
      </w:r>
      <w:r w:rsidR="6140B7EA" w:rsidRPr="00CC2BCA">
        <w:rPr>
          <w:rFonts w:asciiTheme="minorHAnsi" w:hAnsiTheme="minorHAnsi" w:cstheme="minorHAnsi"/>
          <w:i/>
          <w:iCs/>
          <w:sz w:val="18"/>
          <w:szCs w:val="18"/>
        </w:rPr>
        <w:t xml:space="preserve">, </w:t>
      </w:r>
      <w:r w:rsidR="301BC470" w:rsidRPr="00CC2BCA">
        <w:rPr>
          <w:rFonts w:asciiTheme="minorHAnsi" w:hAnsiTheme="minorHAnsi" w:cstheme="minorHAnsi"/>
          <w:i/>
          <w:iCs/>
          <w:sz w:val="18"/>
          <w:szCs w:val="18"/>
        </w:rPr>
        <w:t>working as an employee</w:t>
      </w:r>
      <w:r w:rsidR="33769801" w:rsidRPr="00CC2BCA">
        <w:rPr>
          <w:rFonts w:asciiTheme="minorHAnsi" w:hAnsiTheme="minorHAnsi" w:cstheme="minorHAnsi"/>
          <w:i/>
          <w:iCs/>
          <w:sz w:val="18"/>
          <w:szCs w:val="18"/>
        </w:rPr>
        <w:t>/independent contractor</w:t>
      </w:r>
      <w:r w:rsidR="301BC470" w:rsidRPr="00CC2BCA">
        <w:rPr>
          <w:rFonts w:asciiTheme="minorHAnsi" w:hAnsiTheme="minorHAnsi" w:cstheme="minorHAnsi"/>
          <w:i/>
          <w:iCs/>
          <w:sz w:val="18"/>
          <w:szCs w:val="18"/>
        </w:rPr>
        <w:t xml:space="preserve"> in your proposed placement setting</w:t>
      </w:r>
      <w:r w:rsidR="5055372C" w:rsidRPr="00CC2BCA">
        <w:rPr>
          <w:rFonts w:asciiTheme="minorHAnsi" w:hAnsiTheme="minorHAnsi" w:cstheme="minorHAnsi"/>
          <w:i/>
          <w:iCs/>
          <w:sz w:val="18"/>
          <w:szCs w:val="18"/>
        </w:rPr>
        <w:t xml:space="preserve"> or getting paid as a student undertaking a placement</w:t>
      </w:r>
      <w:r w:rsidR="301BC470" w:rsidRPr="00CC2BCA">
        <w:rPr>
          <w:rFonts w:asciiTheme="minorHAnsi" w:hAnsiTheme="minorHAnsi" w:cstheme="minorHAnsi"/>
          <w:i/>
          <w:iCs/>
          <w:sz w:val="18"/>
          <w:szCs w:val="18"/>
        </w:rPr>
        <w:t>.</w:t>
      </w:r>
      <w:r w:rsidR="157CCDBC" w:rsidRPr="00CC2BCA">
        <w:rPr>
          <w:rFonts w:asciiTheme="minorHAnsi" w:hAnsiTheme="minorHAnsi" w:cstheme="minorHAnsi"/>
          <w:i/>
          <w:iCs/>
          <w:sz w:val="18"/>
          <w:szCs w:val="18"/>
        </w:rPr>
        <w:t xml:space="preserve">  This form needs to be completed for either actual or perceived conflicts of interest</w:t>
      </w:r>
      <w:r w:rsidR="071B375C" w:rsidRPr="00CC2BCA">
        <w:rPr>
          <w:rFonts w:asciiTheme="minorHAnsi" w:hAnsiTheme="minorHAnsi" w:cstheme="minorHAnsi"/>
          <w:i/>
          <w:iCs/>
          <w:sz w:val="18"/>
          <w:szCs w:val="18"/>
        </w:rPr>
        <w:t xml:space="preserve">, taking into consideration how the </w:t>
      </w:r>
      <w:r w:rsidR="1DA88A30" w:rsidRPr="00CC2BCA">
        <w:rPr>
          <w:rFonts w:asciiTheme="minorHAnsi" w:hAnsiTheme="minorHAnsi" w:cstheme="minorHAnsi"/>
          <w:i/>
          <w:iCs/>
          <w:sz w:val="18"/>
          <w:szCs w:val="18"/>
        </w:rPr>
        <w:t xml:space="preserve">relevant </w:t>
      </w:r>
      <w:r w:rsidR="071B375C" w:rsidRPr="00CC2BCA">
        <w:rPr>
          <w:rFonts w:asciiTheme="minorHAnsi" w:hAnsiTheme="minorHAnsi" w:cstheme="minorHAnsi"/>
          <w:i/>
          <w:iCs/>
          <w:sz w:val="18"/>
          <w:szCs w:val="18"/>
        </w:rPr>
        <w:t xml:space="preserve">scenario may inadvertently </w:t>
      </w:r>
      <w:r w:rsidR="6A37CB60" w:rsidRPr="00CC2BCA">
        <w:rPr>
          <w:rFonts w:asciiTheme="minorHAnsi" w:hAnsiTheme="minorHAnsi" w:cstheme="minorHAnsi"/>
          <w:i/>
          <w:iCs/>
          <w:sz w:val="18"/>
          <w:szCs w:val="18"/>
        </w:rPr>
        <w:t>compromise</w:t>
      </w:r>
      <w:r w:rsidR="071B375C" w:rsidRPr="00CC2BCA">
        <w:rPr>
          <w:rFonts w:asciiTheme="minorHAnsi" w:hAnsiTheme="minorHAnsi" w:cstheme="minorHAnsi"/>
          <w:i/>
          <w:iCs/>
          <w:sz w:val="18"/>
          <w:szCs w:val="18"/>
        </w:rPr>
        <w:t xml:space="preserve"> your placement needs (e.g., </w:t>
      </w:r>
      <w:r w:rsidR="39DBFB37" w:rsidRPr="00CC2BCA">
        <w:rPr>
          <w:rFonts w:asciiTheme="minorHAnsi" w:hAnsiTheme="minorHAnsi" w:cstheme="minorHAnsi"/>
          <w:i/>
          <w:iCs/>
          <w:sz w:val="18"/>
          <w:szCs w:val="18"/>
        </w:rPr>
        <w:t>balancing competing demands of the agency vs placement, ensuring independent evaluation of your acquisition of competencies, ens</w:t>
      </w:r>
      <w:r w:rsidR="0D8A78E0" w:rsidRPr="00CC2BCA">
        <w:rPr>
          <w:rFonts w:asciiTheme="minorHAnsi" w:hAnsiTheme="minorHAnsi" w:cstheme="minorHAnsi"/>
          <w:i/>
          <w:iCs/>
          <w:sz w:val="18"/>
          <w:szCs w:val="18"/>
        </w:rPr>
        <w:t>uring opportunity for new learning</w:t>
      </w:r>
      <w:r w:rsidR="071B375C" w:rsidRPr="00CC2BCA">
        <w:rPr>
          <w:rFonts w:asciiTheme="minorHAnsi" w:hAnsiTheme="minorHAnsi" w:cstheme="minorHAnsi"/>
          <w:i/>
          <w:iCs/>
          <w:sz w:val="18"/>
          <w:szCs w:val="18"/>
        </w:rPr>
        <w:t>)</w:t>
      </w:r>
      <w:r w:rsidR="157CCDBC" w:rsidRPr="00CC2BCA">
        <w:rPr>
          <w:rFonts w:asciiTheme="minorHAnsi" w:hAnsiTheme="minorHAnsi" w:cstheme="minorHAnsi"/>
          <w:i/>
          <w:iCs/>
          <w:sz w:val="18"/>
          <w:szCs w:val="18"/>
        </w:rPr>
        <w:t xml:space="preserve">. </w:t>
      </w:r>
    </w:p>
    <w:tbl>
      <w:tblPr>
        <w:tblStyle w:val="TableGrid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2689"/>
        <w:gridCol w:w="5103"/>
        <w:gridCol w:w="1984"/>
      </w:tblGrid>
      <w:tr w:rsidR="00A41F2A" w:rsidRPr="008C6775" w14:paraId="699DD546" w14:textId="77777777" w:rsidTr="00C503F8">
        <w:trPr>
          <w:trHeight w:val="422"/>
        </w:trPr>
        <w:tc>
          <w:tcPr>
            <w:tcW w:w="2689" w:type="dxa"/>
            <w:shd w:val="clear" w:color="auto" w:fill="F2F2F2" w:themeFill="background1" w:themeFillShade="F2"/>
          </w:tcPr>
          <w:p w14:paraId="1350EA61" w14:textId="06B1AFF6" w:rsidR="00A41F2A" w:rsidRPr="008C6775" w:rsidRDefault="00A41F2A" w:rsidP="3EAF6C5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C677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Student ID</w:t>
            </w:r>
            <w:r w:rsidRPr="008C6775">
              <w:rPr>
                <w:rFonts w:asciiTheme="minorHAnsi" w:hAnsiTheme="minorHAnsi" w:cstheme="minorHAnsi"/>
                <w:sz w:val="20"/>
                <w:szCs w:val="20"/>
              </w:rPr>
              <w:t>:</w:t>
            </w:r>
            <w:r w:rsidR="0098226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98226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98226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FORMTEXT </w:instrText>
            </w:r>
            <w:r w:rsidR="0098226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r>
            <w:r w:rsidR="0098226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98226E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 </w:t>
            </w:r>
            <w:r w:rsidR="0098226E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 </w:t>
            </w:r>
            <w:r w:rsidR="0098226E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 </w:t>
            </w:r>
            <w:r w:rsidR="0098226E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 </w:t>
            </w:r>
            <w:r w:rsidR="0098226E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 </w:t>
            </w:r>
            <w:r w:rsidR="0098226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5103" w:type="dxa"/>
            <w:shd w:val="clear" w:color="auto" w:fill="F2F2F2" w:themeFill="background1" w:themeFillShade="F2"/>
          </w:tcPr>
          <w:p w14:paraId="223C3C2B" w14:textId="7CCCFD75" w:rsidR="00A41F2A" w:rsidRPr="008C6775" w:rsidRDefault="00A41F2A" w:rsidP="3EAF6C5A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8C677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Student Name:</w:t>
            </w:r>
            <w:r w:rsidR="0098226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="0098226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98226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FORMTEXT </w:instrText>
            </w:r>
            <w:r w:rsidR="0098226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r>
            <w:r w:rsidR="0098226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98226E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 </w:t>
            </w:r>
            <w:r w:rsidR="0098226E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 </w:t>
            </w:r>
            <w:r w:rsidR="0098226E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 </w:t>
            </w:r>
            <w:r w:rsidR="0098226E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 </w:t>
            </w:r>
            <w:r w:rsidR="0098226E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 </w:t>
            </w:r>
            <w:r w:rsidR="0098226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984" w:type="dxa"/>
            <w:shd w:val="clear" w:color="auto" w:fill="F2F2F2" w:themeFill="background1" w:themeFillShade="F2"/>
          </w:tcPr>
          <w:p w14:paraId="7BDD088C" w14:textId="1E0D3ADA" w:rsidR="00A41F2A" w:rsidRPr="008C6775" w:rsidRDefault="00CC2BCA" w:rsidP="3EAF6C5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C2BC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Placement</w:t>
            </w:r>
            <w:r w:rsidR="00A41F2A" w:rsidRPr="008C6775">
              <w:rPr>
                <w:rFonts w:asciiTheme="minorHAnsi" w:hAnsiTheme="minorHAnsi" w:cstheme="minorHAnsi"/>
                <w:sz w:val="20"/>
                <w:szCs w:val="20"/>
              </w:rPr>
              <w:t>:</w:t>
            </w:r>
            <w:r w:rsidR="0098226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98226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98226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FORMTEXT </w:instrText>
            </w:r>
            <w:r w:rsidR="0098226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r>
            <w:r w:rsidR="0098226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98226E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 </w:t>
            </w:r>
            <w:r w:rsidR="0098226E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 </w:t>
            </w:r>
            <w:r w:rsidR="0098226E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 </w:t>
            </w:r>
            <w:r w:rsidR="0098226E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 </w:t>
            </w:r>
            <w:r w:rsidR="0098226E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 </w:t>
            </w:r>
            <w:r w:rsidR="0098226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98226E" w:rsidRPr="008C6775" w14:paraId="0013F35D" w14:textId="77777777" w:rsidTr="00C503F8">
        <w:tc>
          <w:tcPr>
            <w:tcW w:w="9776" w:type="dxa"/>
            <w:gridSpan w:val="3"/>
            <w:shd w:val="clear" w:color="auto" w:fill="F2F2F2" w:themeFill="background1" w:themeFillShade="F2"/>
          </w:tcPr>
          <w:p w14:paraId="0100C742" w14:textId="10FE23A1" w:rsidR="0098226E" w:rsidRPr="0098226E" w:rsidRDefault="0098226E" w:rsidP="3EAF6C5A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8226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Course: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bookmarkEnd w:id="0"/>
          </w:p>
          <w:p w14:paraId="03697757" w14:textId="186BF773" w:rsidR="0098226E" w:rsidRPr="008C6775" w:rsidRDefault="0098226E" w:rsidP="3EAF6C5A">
            <w:pPr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A41F2A" w:rsidRPr="008C6775" w14:paraId="154372AD" w14:textId="77777777" w:rsidTr="00C503F8">
        <w:tc>
          <w:tcPr>
            <w:tcW w:w="9776" w:type="dxa"/>
            <w:gridSpan w:val="3"/>
            <w:shd w:val="clear" w:color="auto" w:fill="F2F2F2" w:themeFill="background1" w:themeFillShade="F2"/>
          </w:tcPr>
          <w:p w14:paraId="080A4FFE" w14:textId="481B5125" w:rsidR="00A41F2A" w:rsidRPr="008C6775" w:rsidRDefault="00A41F2A" w:rsidP="3EAF6C5A">
            <w:pPr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</w:pPr>
            <w:r w:rsidRPr="008C6775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  <w:t>Names of People involved in potential or actual conflict</w:t>
            </w:r>
            <w:r w:rsidR="008C6775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  <w:t>:</w:t>
            </w:r>
          </w:p>
          <w:p w14:paraId="0C883E08" w14:textId="61C071A0" w:rsidR="008C6775" w:rsidRPr="008C6775" w:rsidRDefault="008C6775" w:rsidP="3EAF6C5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ED3F439" w14:textId="68E2C4B9" w:rsidR="008C6775" w:rsidRPr="008C6775" w:rsidRDefault="008C6775" w:rsidP="3EAF6C5A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8C677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Person 1:</w:t>
            </w:r>
            <w:r w:rsidR="0098226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="0098226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98226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FORMTEXT </w:instrText>
            </w:r>
            <w:r w:rsidR="0098226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r>
            <w:r w:rsidR="0098226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98226E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 </w:t>
            </w:r>
            <w:r w:rsidR="0098226E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 </w:t>
            </w:r>
            <w:r w:rsidR="0098226E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 </w:t>
            </w:r>
            <w:r w:rsidR="0098226E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 </w:t>
            </w:r>
            <w:r w:rsidR="0098226E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 </w:t>
            </w:r>
            <w:r w:rsidR="0098226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  <w:p w14:paraId="7AD8C0F2" w14:textId="686F0A8F" w:rsidR="008C6775" w:rsidRPr="008C6775" w:rsidRDefault="008C6775" w:rsidP="3EAF6C5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6F4F987" w14:textId="3BBC9783" w:rsidR="008C6775" w:rsidRPr="008C6775" w:rsidRDefault="008C6775" w:rsidP="3EAF6C5A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8C677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Person 2 (if app):</w:t>
            </w:r>
            <w:r w:rsidR="0098226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="0098226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98226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FORMTEXT </w:instrText>
            </w:r>
            <w:r w:rsidR="0098226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r>
            <w:r w:rsidR="0098226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98226E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 </w:t>
            </w:r>
            <w:r w:rsidR="0098226E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 </w:t>
            </w:r>
            <w:r w:rsidR="0098226E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 </w:t>
            </w:r>
            <w:r w:rsidR="0098226E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 </w:t>
            </w:r>
            <w:r w:rsidR="0098226E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 </w:t>
            </w:r>
            <w:r w:rsidR="0098226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  <w:p w14:paraId="34B16C86" w14:textId="159D2B45" w:rsidR="008C6775" w:rsidRPr="008C6775" w:rsidRDefault="008C6775" w:rsidP="3EAF6C5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991C0B2" w14:textId="63CED894" w:rsidR="008C6775" w:rsidRPr="008C6775" w:rsidRDefault="008C6775" w:rsidP="3EAF6C5A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8C677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Person 3 (if app):</w:t>
            </w:r>
            <w:r w:rsidR="0098226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="0098226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98226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FORMTEXT </w:instrText>
            </w:r>
            <w:r w:rsidR="0098226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r>
            <w:r w:rsidR="0098226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98226E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 </w:t>
            </w:r>
            <w:r w:rsidR="0098226E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 </w:t>
            </w:r>
            <w:r w:rsidR="0098226E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 </w:t>
            </w:r>
            <w:r w:rsidR="0098226E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 </w:t>
            </w:r>
            <w:r w:rsidR="0098226E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 </w:t>
            </w:r>
            <w:r w:rsidR="0098226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  <w:p w14:paraId="3823E446" w14:textId="4F764A39" w:rsidR="00A41F2A" w:rsidRPr="008C6775" w:rsidRDefault="00A41F2A" w:rsidP="3EAF6C5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41F2A" w:rsidRPr="008C6775" w14:paraId="18E27252" w14:textId="77777777" w:rsidTr="00C503F8">
        <w:trPr>
          <w:trHeight w:val="379"/>
        </w:trPr>
        <w:tc>
          <w:tcPr>
            <w:tcW w:w="9776" w:type="dxa"/>
            <w:gridSpan w:val="3"/>
            <w:shd w:val="clear" w:color="auto" w:fill="F2F2F2" w:themeFill="background1" w:themeFillShade="F2"/>
          </w:tcPr>
          <w:p w14:paraId="6489E350" w14:textId="302EBFCB" w:rsidR="00A41F2A" w:rsidRPr="008C6775" w:rsidRDefault="008C6775" w:rsidP="3EAF6C5A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8C677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Name of Agency/location:</w:t>
            </w:r>
            <w:r w:rsidR="0098226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="0098226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98226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FORMTEXT </w:instrText>
            </w:r>
            <w:r w:rsidR="0098226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r>
            <w:r w:rsidR="0098226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98226E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 </w:t>
            </w:r>
            <w:r w:rsidR="0098226E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 </w:t>
            </w:r>
            <w:r w:rsidR="0098226E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 </w:t>
            </w:r>
            <w:r w:rsidR="0098226E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 </w:t>
            </w:r>
            <w:r w:rsidR="0098226E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 </w:t>
            </w:r>
            <w:r w:rsidR="0098226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8C6775" w:rsidRPr="008C6775" w14:paraId="68F3898B" w14:textId="77777777" w:rsidTr="00C503F8">
        <w:trPr>
          <w:trHeight w:val="379"/>
        </w:trPr>
        <w:tc>
          <w:tcPr>
            <w:tcW w:w="9776" w:type="dxa"/>
            <w:gridSpan w:val="3"/>
            <w:shd w:val="clear" w:color="auto" w:fill="F2F2F2" w:themeFill="background1" w:themeFillShade="F2"/>
          </w:tcPr>
          <w:p w14:paraId="76DF20A0" w14:textId="61AC7608" w:rsidR="008C6775" w:rsidRPr="008C6775" w:rsidRDefault="008C6775" w:rsidP="3EAF6C5A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8C677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Name of Supervisor:</w:t>
            </w:r>
            <w:r w:rsidR="0098226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="0098226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98226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FORMTEXT </w:instrText>
            </w:r>
            <w:r w:rsidR="0098226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r>
            <w:r w:rsidR="0098226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98226E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 </w:t>
            </w:r>
            <w:r w:rsidR="0098226E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 </w:t>
            </w:r>
            <w:r w:rsidR="0098226E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 </w:t>
            </w:r>
            <w:r w:rsidR="0098226E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 </w:t>
            </w:r>
            <w:r w:rsidR="0098226E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 </w:t>
            </w:r>
            <w:r w:rsidR="0098226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tc>
      </w:tr>
    </w:tbl>
    <w:p w14:paraId="352ABF12" w14:textId="77777777" w:rsidR="00C503F8" w:rsidRDefault="00C503F8" w:rsidP="00201B4F">
      <w:pPr>
        <w:rPr>
          <w:rFonts w:asciiTheme="minorHAnsi" w:hAnsiTheme="minorHAnsi" w:cstheme="minorHAnsi"/>
          <w:b/>
          <w:bCs/>
          <w:sz w:val="20"/>
          <w:szCs w:val="20"/>
        </w:rPr>
      </w:pPr>
    </w:p>
    <w:p w14:paraId="4CFAAD88" w14:textId="1B9B702A" w:rsidR="0098226E" w:rsidRPr="0098226E" w:rsidRDefault="0098226E" w:rsidP="00201B4F">
      <w:pPr>
        <w:rPr>
          <w:rFonts w:asciiTheme="minorHAnsi" w:hAnsiTheme="minorHAnsi" w:cstheme="minorHAnsi"/>
          <w:b/>
          <w:bCs/>
          <w:sz w:val="20"/>
          <w:szCs w:val="20"/>
        </w:rPr>
      </w:pPr>
      <w:r w:rsidRPr="0098226E">
        <w:rPr>
          <w:rFonts w:asciiTheme="minorHAnsi" w:hAnsiTheme="minorHAnsi" w:cstheme="minorHAnsi"/>
          <w:b/>
          <w:bCs/>
          <w:sz w:val="20"/>
          <w:szCs w:val="20"/>
        </w:rPr>
        <w:t>Student to complete the following</w:t>
      </w:r>
      <w:r>
        <w:rPr>
          <w:rFonts w:asciiTheme="minorHAnsi" w:hAnsiTheme="minorHAnsi" w:cstheme="minorHAnsi"/>
          <w:b/>
          <w:bCs/>
          <w:sz w:val="20"/>
          <w:szCs w:val="20"/>
        </w:rPr>
        <w:t>:</w:t>
      </w:r>
    </w:p>
    <w:p w14:paraId="1D8EC916" w14:textId="7078A731" w:rsidR="008C6775" w:rsidRDefault="00091B70" w:rsidP="00201B4F">
      <w:pPr>
        <w:rPr>
          <w:rFonts w:asciiTheme="minorHAnsi" w:hAnsiTheme="minorHAnsi" w:cstheme="minorHAnsi"/>
          <w:sz w:val="20"/>
          <w:szCs w:val="20"/>
        </w:rPr>
      </w:pPr>
      <w:r w:rsidRPr="008C6775">
        <w:rPr>
          <w:rFonts w:asciiTheme="minorHAnsi" w:hAnsiTheme="minorHAnsi" w:cstheme="minorHAnsi"/>
          <w:sz w:val="20"/>
          <w:szCs w:val="20"/>
        </w:rPr>
        <w:t xml:space="preserve">What is the nature of this </w:t>
      </w:r>
      <w:r w:rsidR="3138A542" w:rsidRPr="008C6775">
        <w:rPr>
          <w:rFonts w:asciiTheme="minorHAnsi" w:hAnsiTheme="minorHAnsi" w:cstheme="minorHAnsi"/>
          <w:sz w:val="20"/>
          <w:szCs w:val="20"/>
        </w:rPr>
        <w:t>potential c</w:t>
      </w:r>
      <w:r w:rsidRPr="008C6775">
        <w:rPr>
          <w:rFonts w:asciiTheme="minorHAnsi" w:hAnsiTheme="minorHAnsi" w:cstheme="minorHAnsi"/>
          <w:sz w:val="20"/>
          <w:szCs w:val="20"/>
        </w:rPr>
        <w:t>onflic</w:t>
      </w:r>
      <w:r w:rsidR="5D2263F4" w:rsidRPr="008C6775">
        <w:rPr>
          <w:rFonts w:asciiTheme="minorHAnsi" w:hAnsiTheme="minorHAnsi" w:cstheme="minorHAnsi"/>
          <w:sz w:val="20"/>
          <w:szCs w:val="20"/>
        </w:rPr>
        <w:t>t</w:t>
      </w:r>
      <w:r w:rsidR="4F0B23AA" w:rsidRPr="008C6775">
        <w:rPr>
          <w:rFonts w:asciiTheme="minorHAnsi" w:hAnsiTheme="minorHAnsi" w:cstheme="minorHAnsi"/>
          <w:sz w:val="20"/>
          <w:szCs w:val="20"/>
        </w:rPr>
        <w:t xml:space="preserve"> and the possible unintended consequences</w:t>
      </w:r>
      <w:r w:rsidR="4338220C" w:rsidRPr="008C6775">
        <w:rPr>
          <w:rFonts w:asciiTheme="minorHAnsi" w:hAnsiTheme="minorHAnsi" w:cstheme="minorHAnsi"/>
          <w:sz w:val="20"/>
          <w:szCs w:val="20"/>
        </w:rPr>
        <w:t xml:space="preserve"> for the student’s placement</w:t>
      </w:r>
      <w:r w:rsidR="33CDD51F" w:rsidRPr="008C6775">
        <w:rPr>
          <w:rFonts w:asciiTheme="minorHAnsi" w:hAnsiTheme="minorHAnsi" w:cstheme="minorHAnsi"/>
          <w:sz w:val="20"/>
          <w:szCs w:val="20"/>
        </w:rPr>
        <w:t xml:space="preserve"> learning and evaluation?</w:t>
      </w:r>
      <w:r w:rsidR="0098226E">
        <w:rPr>
          <w:rFonts w:asciiTheme="minorHAnsi" w:hAnsiTheme="minorHAnsi" w:cstheme="minorHAnsi"/>
          <w:sz w:val="20"/>
          <w:szCs w:val="20"/>
        </w:rPr>
        <w:t xml:space="preserve"> </w:t>
      </w:r>
      <w:r w:rsidR="0098226E">
        <w:rPr>
          <w:rFonts w:asciiTheme="minorHAnsi" w:hAnsiTheme="minorHAnsi" w:cstheme="minorHAnsi"/>
          <w:b/>
          <w:bCs/>
          <w:sz w:val="20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98226E">
        <w:rPr>
          <w:rFonts w:asciiTheme="minorHAnsi" w:hAnsiTheme="minorHAnsi" w:cstheme="minorHAnsi"/>
          <w:b/>
          <w:bCs/>
          <w:sz w:val="20"/>
          <w:szCs w:val="20"/>
        </w:rPr>
        <w:instrText xml:space="preserve"> FORMTEXT </w:instrText>
      </w:r>
      <w:r w:rsidR="0098226E">
        <w:rPr>
          <w:rFonts w:asciiTheme="minorHAnsi" w:hAnsiTheme="minorHAnsi" w:cstheme="minorHAnsi"/>
          <w:b/>
          <w:bCs/>
          <w:sz w:val="20"/>
          <w:szCs w:val="20"/>
        </w:rPr>
      </w:r>
      <w:r w:rsidR="0098226E">
        <w:rPr>
          <w:rFonts w:asciiTheme="minorHAnsi" w:hAnsiTheme="minorHAnsi" w:cstheme="minorHAnsi"/>
          <w:b/>
          <w:bCs/>
          <w:sz w:val="20"/>
          <w:szCs w:val="20"/>
        </w:rPr>
        <w:fldChar w:fldCharType="separate"/>
      </w:r>
      <w:r w:rsidR="0098226E">
        <w:rPr>
          <w:rFonts w:asciiTheme="minorHAnsi" w:hAnsiTheme="minorHAnsi" w:cstheme="minorHAnsi"/>
          <w:b/>
          <w:bCs/>
          <w:noProof/>
          <w:sz w:val="20"/>
          <w:szCs w:val="20"/>
        </w:rPr>
        <w:t> </w:t>
      </w:r>
      <w:r w:rsidR="0098226E">
        <w:rPr>
          <w:rFonts w:asciiTheme="minorHAnsi" w:hAnsiTheme="minorHAnsi" w:cstheme="minorHAnsi"/>
          <w:b/>
          <w:bCs/>
          <w:noProof/>
          <w:sz w:val="20"/>
          <w:szCs w:val="20"/>
        </w:rPr>
        <w:t> </w:t>
      </w:r>
      <w:r w:rsidR="0098226E">
        <w:rPr>
          <w:rFonts w:asciiTheme="minorHAnsi" w:hAnsiTheme="minorHAnsi" w:cstheme="minorHAnsi"/>
          <w:b/>
          <w:bCs/>
          <w:noProof/>
          <w:sz w:val="20"/>
          <w:szCs w:val="20"/>
        </w:rPr>
        <w:t> </w:t>
      </w:r>
      <w:r w:rsidR="0098226E">
        <w:rPr>
          <w:rFonts w:asciiTheme="minorHAnsi" w:hAnsiTheme="minorHAnsi" w:cstheme="minorHAnsi"/>
          <w:b/>
          <w:bCs/>
          <w:noProof/>
          <w:sz w:val="20"/>
          <w:szCs w:val="20"/>
        </w:rPr>
        <w:t> </w:t>
      </w:r>
      <w:r w:rsidR="0098226E">
        <w:rPr>
          <w:rFonts w:asciiTheme="minorHAnsi" w:hAnsiTheme="minorHAnsi" w:cstheme="minorHAnsi"/>
          <w:b/>
          <w:bCs/>
          <w:noProof/>
          <w:sz w:val="20"/>
          <w:szCs w:val="20"/>
        </w:rPr>
        <w:t> </w:t>
      </w:r>
      <w:r w:rsidR="0098226E">
        <w:rPr>
          <w:rFonts w:asciiTheme="minorHAnsi" w:hAnsiTheme="minorHAnsi" w:cstheme="minorHAnsi"/>
          <w:b/>
          <w:bCs/>
          <w:sz w:val="20"/>
          <w:szCs w:val="20"/>
        </w:rPr>
        <w:fldChar w:fldCharType="end"/>
      </w:r>
    </w:p>
    <w:p w14:paraId="50864EC7" w14:textId="77777777" w:rsidR="00091B70" w:rsidRPr="008C6775" w:rsidRDefault="00091B70" w:rsidP="00201B4F">
      <w:pPr>
        <w:rPr>
          <w:rFonts w:asciiTheme="minorHAnsi" w:hAnsiTheme="minorHAnsi" w:cstheme="minorHAnsi"/>
          <w:sz w:val="20"/>
          <w:szCs w:val="20"/>
        </w:rPr>
      </w:pPr>
    </w:p>
    <w:p w14:paraId="797D6563" w14:textId="5DFC8251" w:rsidR="008C6775" w:rsidRPr="008C6775" w:rsidRDefault="00091B70" w:rsidP="00201B4F">
      <w:pPr>
        <w:rPr>
          <w:rFonts w:asciiTheme="minorHAnsi" w:hAnsiTheme="minorHAnsi" w:cstheme="minorHAnsi"/>
          <w:sz w:val="20"/>
          <w:szCs w:val="20"/>
        </w:rPr>
      </w:pPr>
      <w:r w:rsidRPr="008C6775">
        <w:rPr>
          <w:rFonts w:asciiTheme="minorHAnsi" w:hAnsiTheme="minorHAnsi" w:cstheme="minorHAnsi"/>
          <w:sz w:val="20"/>
          <w:szCs w:val="20"/>
        </w:rPr>
        <w:t xml:space="preserve">How is this </w:t>
      </w:r>
      <w:r w:rsidR="0DB008DC" w:rsidRPr="008C6775">
        <w:rPr>
          <w:rFonts w:asciiTheme="minorHAnsi" w:hAnsiTheme="minorHAnsi" w:cstheme="minorHAnsi"/>
          <w:sz w:val="20"/>
          <w:szCs w:val="20"/>
        </w:rPr>
        <w:t xml:space="preserve">potential </w:t>
      </w:r>
      <w:r w:rsidRPr="008C6775">
        <w:rPr>
          <w:rFonts w:asciiTheme="minorHAnsi" w:hAnsiTheme="minorHAnsi" w:cstheme="minorHAnsi"/>
          <w:sz w:val="20"/>
          <w:szCs w:val="20"/>
        </w:rPr>
        <w:t>conflict going to be managed</w:t>
      </w:r>
      <w:r w:rsidR="7E94FE7D" w:rsidRPr="008C6775">
        <w:rPr>
          <w:rFonts w:asciiTheme="minorHAnsi" w:hAnsiTheme="minorHAnsi" w:cstheme="minorHAnsi"/>
          <w:sz w:val="20"/>
          <w:szCs w:val="20"/>
        </w:rPr>
        <w:t xml:space="preserve"> during the placement</w:t>
      </w:r>
      <w:r w:rsidRPr="008C6775">
        <w:rPr>
          <w:rFonts w:asciiTheme="minorHAnsi" w:hAnsiTheme="minorHAnsi" w:cstheme="minorHAnsi"/>
          <w:sz w:val="20"/>
          <w:szCs w:val="20"/>
        </w:rPr>
        <w:t>?</w:t>
      </w:r>
      <w:r w:rsidR="008C6775">
        <w:rPr>
          <w:rFonts w:asciiTheme="minorHAnsi" w:hAnsiTheme="minorHAnsi" w:cstheme="minorHAnsi"/>
          <w:sz w:val="20"/>
          <w:szCs w:val="20"/>
        </w:rPr>
        <w:t xml:space="preserve"> </w:t>
      </w:r>
      <w:r w:rsidR="0098226E">
        <w:rPr>
          <w:rFonts w:asciiTheme="minorHAnsi" w:hAnsiTheme="minorHAnsi" w:cstheme="minorHAnsi"/>
          <w:sz w:val="20"/>
          <w:szCs w:val="20"/>
        </w:rPr>
        <w:t xml:space="preserve"> </w:t>
      </w:r>
      <w:r w:rsidR="0098226E">
        <w:rPr>
          <w:rFonts w:asciiTheme="minorHAnsi" w:hAnsiTheme="minorHAnsi" w:cstheme="minorHAnsi"/>
          <w:b/>
          <w:bCs/>
          <w:sz w:val="20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98226E">
        <w:rPr>
          <w:rFonts w:asciiTheme="minorHAnsi" w:hAnsiTheme="minorHAnsi" w:cstheme="minorHAnsi"/>
          <w:b/>
          <w:bCs/>
          <w:sz w:val="20"/>
          <w:szCs w:val="20"/>
        </w:rPr>
        <w:instrText xml:space="preserve"> FORMTEXT </w:instrText>
      </w:r>
      <w:r w:rsidR="0098226E">
        <w:rPr>
          <w:rFonts w:asciiTheme="minorHAnsi" w:hAnsiTheme="minorHAnsi" w:cstheme="minorHAnsi"/>
          <w:b/>
          <w:bCs/>
          <w:sz w:val="20"/>
          <w:szCs w:val="20"/>
        </w:rPr>
      </w:r>
      <w:r w:rsidR="0098226E">
        <w:rPr>
          <w:rFonts w:asciiTheme="minorHAnsi" w:hAnsiTheme="minorHAnsi" w:cstheme="minorHAnsi"/>
          <w:b/>
          <w:bCs/>
          <w:sz w:val="20"/>
          <w:szCs w:val="20"/>
        </w:rPr>
        <w:fldChar w:fldCharType="separate"/>
      </w:r>
      <w:r w:rsidR="0098226E">
        <w:rPr>
          <w:rFonts w:asciiTheme="minorHAnsi" w:hAnsiTheme="minorHAnsi" w:cstheme="minorHAnsi"/>
          <w:b/>
          <w:bCs/>
          <w:noProof/>
          <w:sz w:val="20"/>
          <w:szCs w:val="20"/>
        </w:rPr>
        <w:t> </w:t>
      </w:r>
      <w:r w:rsidR="0098226E">
        <w:rPr>
          <w:rFonts w:asciiTheme="minorHAnsi" w:hAnsiTheme="minorHAnsi" w:cstheme="minorHAnsi"/>
          <w:b/>
          <w:bCs/>
          <w:noProof/>
          <w:sz w:val="20"/>
          <w:szCs w:val="20"/>
        </w:rPr>
        <w:t> </w:t>
      </w:r>
      <w:r w:rsidR="0098226E">
        <w:rPr>
          <w:rFonts w:asciiTheme="minorHAnsi" w:hAnsiTheme="minorHAnsi" w:cstheme="minorHAnsi"/>
          <w:b/>
          <w:bCs/>
          <w:noProof/>
          <w:sz w:val="20"/>
          <w:szCs w:val="20"/>
        </w:rPr>
        <w:t> </w:t>
      </w:r>
      <w:r w:rsidR="0098226E">
        <w:rPr>
          <w:rFonts w:asciiTheme="minorHAnsi" w:hAnsiTheme="minorHAnsi" w:cstheme="minorHAnsi"/>
          <w:b/>
          <w:bCs/>
          <w:noProof/>
          <w:sz w:val="20"/>
          <w:szCs w:val="20"/>
        </w:rPr>
        <w:t> </w:t>
      </w:r>
      <w:r w:rsidR="0098226E">
        <w:rPr>
          <w:rFonts w:asciiTheme="minorHAnsi" w:hAnsiTheme="minorHAnsi" w:cstheme="minorHAnsi"/>
          <w:b/>
          <w:bCs/>
          <w:noProof/>
          <w:sz w:val="20"/>
          <w:szCs w:val="20"/>
        </w:rPr>
        <w:t> </w:t>
      </w:r>
      <w:r w:rsidR="0098226E">
        <w:rPr>
          <w:rFonts w:asciiTheme="minorHAnsi" w:hAnsiTheme="minorHAnsi" w:cstheme="minorHAnsi"/>
          <w:b/>
          <w:bCs/>
          <w:sz w:val="20"/>
          <w:szCs w:val="20"/>
        </w:rPr>
        <w:fldChar w:fldCharType="end"/>
      </w:r>
    </w:p>
    <w:p w14:paraId="6E7421FC" w14:textId="77777777" w:rsidR="00CC2BCA" w:rsidRDefault="00CC2BCA" w:rsidP="00201B4F">
      <w:pPr>
        <w:rPr>
          <w:rFonts w:asciiTheme="minorHAnsi" w:hAnsiTheme="minorHAnsi" w:cstheme="minorHAnsi"/>
          <w:sz w:val="20"/>
          <w:szCs w:val="20"/>
        </w:rPr>
      </w:pPr>
    </w:p>
    <w:p w14:paraId="0CEEABBC" w14:textId="01182192" w:rsidR="008C6775" w:rsidRPr="008C6775" w:rsidRDefault="008C6775" w:rsidP="00201B4F">
      <w:pPr>
        <w:rPr>
          <w:rFonts w:asciiTheme="minorHAnsi" w:hAnsiTheme="minorHAnsi" w:cstheme="minorHAnsi"/>
          <w:b/>
          <w:bCs/>
          <w:sz w:val="20"/>
          <w:szCs w:val="20"/>
        </w:rPr>
      </w:pPr>
      <w:r w:rsidRPr="008C6775">
        <w:rPr>
          <w:rFonts w:asciiTheme="minorHAnsi" w:hAnsiTheme="minorHAnsi" w:cstheme="minorHAnsi"/>
          <w:b/>
          <w:bCs/>
          <w:sz w:val="20"/>
          <w:szCs w:val="20"/>
        </w:rPr>
        <w:t>Signatures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6658"/>
        <w:gridCol w:w="3078"/>
      </w:tblGrid>
      <w:tr w:rsidR="001974D7" w:rsidRPr="008C6775" w14:paraId="30AC8235" w14:textId="77777777" w:rsidTr="00C503F8">
        <w:tc>
          <w:tcPr>
            <w:tcW w:w="6658" w:type="dxa"/>
            <w:shd w:val="clear" w:color="auto" w:fill="F2F2F2" w:themeFill="background1" w:themeFillShade="F2"/>
          </w:tcPr>
          <w:p w14:paraId="1CED4970" w14:textId="7B3F8427" w:rsidR="001974D7" w:rsidRPr="008C6775" w:rsidRDefault="008C6775" w:rsidP="00201B4F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Student</w:t>
            </w:r>
            <w:r w:rsidR="001974D7" w:rsidRPr="008C677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:</w:t>
            </w:r>
            <w:r w:rsidR="006216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  </w:t>
            </w:r>
            <w:r w:rsidR="0098226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="006216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078" w:type="dxa"/>
            <w:shd w:val="clear" w:color="auto" w:fill="F2F2F2" w:themeFill="background1" w:themeFillShade="F2"/>
          </w:tcPr>
          <w:p w14:paraId="7920B6C4" w14:textId="0621C7DD" w:rsidR="001974D7" w:rsidRPr="008C6775" w:rsidRDefault="001974D7" w:rsidP="00201B4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C6775">
              <w:rPr>
                <w:rFonts w:asciiTheme="minorHAnsi" w:hAnsiTheme="minorHAnsi" w:cstheme="minorHAnsi"/>
                <w:sz w:val="20"/>
                <w:szCs w:val="20"/>
              </w:rPr>
              <w:t>Date:</w:t>
            </w:r>
            <w:r w:rsidR="0098226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98226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98226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FORMTEXT </w:instrText>
            </w:r>
            <w:r w:rsidR="0098226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r>
            <w:r w:rsidR="0098226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98226E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 </w:t>
            </w:r>
            <w:r w:rsidR="0098226E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 </w:t>
            </w:r>
            <w:r w:rsidR="0098226E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 </w:t>
            </w:r>
            <w:r w:rsidR="0098226E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 </w:t>
            </w:r>
            <w:r w:rsidR="0098226E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 </w:t>
            </w:r>
            <w:r w:rsidR="0098226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  <w:p w14:paraId="5626FC5E" w14:textId="3CE004B0" w:rsidR="001974D7" w:rsidRPr="008C6775" w:rsidRDefault="001974D7" w:rsidP="00201B4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974D7" w:rsidRPr="008C6775" w14:paraId="094B614F" w14:textId="77777777" w:rsidTr="00C503F8">
        <w:tc>
          <w:tcPr>
            <w:tcW w:w="6658" w:type="dxa"/>
            <w:shd w:val="clear" w:color="auto" w:fill="F2F2F2" w:themeFill="background1" w:themeFillShade="F2"/>
          </w:tcPr>
          <w:p w14:paraId="74E96EE5" w14:textId="3DC916DF" w:rsidR="008C6775" w:rsidRDefault="008C6775" w:rsidP="00201B4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C677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Person 1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: </w:t>
            </w:r>
          </w:p>
          <w:p w14:paraId="667F39C8" w14:textId="77777777" w:rsidR="008C6775" w:rsidRDefault="008C6775" w:rsidP="00201B4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A0F4219" w14:textId="39D8A684" w:rsidR="008C6775" w:rsidRPr="008C6775" w:rsidRDefault="008C6775" w:rsidP="00201B4F">
            <w:pPr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</w:pPr>
            <w:r w:rsidRPr="008C6775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  <w:t>Person 2 (if app):</w:t>
            </w:r>
          </w:p>
          <w:p w14:paraId="4778EF44" w14:textId="77777777" w:rsidR="008C6775" w:rsidRDefault="008C6775" w:rsidP="00201B4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F357941" w14:textId="77777777" w:rsidR="001974D7" w:rsidRDefault="008C6775" w:rsidP="00201B4F">
            <w:pPr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</w:pPr>
            <w:r w:rsidRPr="008C6775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  <w:t>Person 3 (if app):</w:t>
            </w:r>
          </w:p>
          <w:p w14:paraId="1BAFB69D" w14:textId="77777777" w:rsidR="00C503F8" w:rsidRDefault="00C503F8" w:rsidP="00201B4F">
            <w:pPr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</w:pPr>
          </w:p>
          <w:p w14:paraId="566470A2" w14:textId="317975FA" w:rsidR="00C503F8" w:rsidRPr="00CC2BCA" w:rsidRDefault="00C503F8" w:rsidP="00201B4F">
            <w:pPr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3078" w:type="dxa"/>
            <w:shd w:val="clear" w:color="auto" w:fill="F2F2F2" w:themeFill="background1" w:themeFillShade="F2"/>
          </w:tcPr>
          <w:p w14:paraId="2013C9EF" w14:textId="3E963CEA" w:rsidR="001974D7" w:rsidRDefault="00CC2BCA" w:rsidP="00201B4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C6775">
              <w:rPr>
                <w:rFonts w:asciiTheme="minorHAnsi" w:hAnsiTheme="minorHAnsi" w:cstheme="minorHAnsi"/>
                <w:sz w:val="20"/>
                <w:szCs w:val="20"/>
              </w:rPr>
              <w:t>Date:</w:t>
            </w:r>
            <w:r w:rsidR="0098226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98226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98226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FORMTEXT </w:instrText>
            </w:r>
            <w:r w:rsidR="0098226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r>
            <w:r w:rsidR="0098226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98226E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 </w:t>
            </w:r>
            <w:r w:rsidR="0098226E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 </w:t>
            </w:r>
            <w:r w:rsidR="0098226E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 </w:t>
            </w:r>
            <w:r w:rsidR="0098226E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 </w:t>
            </w:r>
            <w:r w:rsidR="0098226E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 </w:t>
            </w:r>
            <w:r w:rsidR="0098226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  <w:p w14:paraId="3E75484C" w14:textId="34634F6C" w:rsidR="00CC2BCA" w:rsidRDefault="00CC2BCA" w:rsidP="00201B4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0EAA478" w14:textId="511B31E7" w:rsidR="00CC2BCA" w:rsidRPr="008C6775" w:rsidRDefault="00CC2BCA" w:rsidP="00201B4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C6775">
              <w:rPr>
                <w:rFonts w:asciiTheme="minorHAnsi" w:hAnsiTheme="minorHAnsi" w:cstheme="minorHAnsi"/>
                <w:sz w:val="20"/>
                <w:szCs w:val="20"/>
              </w:rPr>
              <w:t>Date:</w:t>
            </w:r>
            <w:r w:rsidR="0098226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98226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98226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FORMTEXT </w:instrText>
            </w:r>
            <w:r w:rsidR="0098226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r>
            <w:r w:rsidR="0098226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98226E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 </w:t>
            </w:r>
            <w:r w:rsidR="0098226E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 </w:t>
            </w:r>
            <w:r w:rsidR="0098226E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 </w:t>
            </w:r>
            <w:r w:rsidR="0098226E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 </w:t>
            </w:r>
            <w:r w:rsidR="0098226E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 </w:t>
            </w:r>
            <w:r w:rsidR="0098226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  <w:p w14:paraId="05BAB097" w14:textId="77777777" w:rsidR="00CC2BCA" w:rsidRDefault="00CC2BCA" w:rsidP="00201B4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5A7520F" w14:textId="40A8888A" w:rsidR="00CC2BCA" w:rsidRDefault="00CC2BCA" w:rsidP="00201B4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C6775">
              <w:rPr>
                <w:rFonts w:asciiTheme="minorHAnsi" w:hAnsiTheme="minorHAnsi" w:cstheme="minorHAnsi"/>
                <w:sz w:val="20"/>
                <w:szCs w:val="20"/>
              </w:rPr>
              <w:t>Date:</w:t>
            </w:r>
            <w:r w:rsidR="0098226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98226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98226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FORMTEXT </w:instrText>
            </w:r>
            <w:r w:rsidR="0098226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r>
            <w:r w:rsidR="0098226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98226E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 </w:t>
            </w:r>
            <w:r w:rsidR="0098226E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 </w:t>
            </w:r>
            <w:r w:rsidR="0098226E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 </w:t>
            </w:r>
            <w:r w:rsidR="0098226E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 </w:t>
            </w:r>
            <w:r w:rsidR="0098226E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 </w:t>
            </w:r>
            <w:r w:rsidR="0098226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  <w:p w14:paraId="6641E718" w14:textId="58D59BC6" w:rsidR="00CC2BCA" w:rsidRPr="008C6775" w:rsidRDefault="00CC2BCA" w:rsidP="00201B4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974D7" w:rsidRPr="008C6775" w14:paraId="133B5B67" w14:textId="77777777" w:rsidTr="00C503F8">
        <w:tc>
          <w:tcPr>
            <w:tcW w:w="6658" w:type="dxa"/>
            <w:shd w:val="clear" w:color="auto" w:fill="F2F2F2" w:themeFill="background1" w:themeFillShade="F2"/>
          </w:tcPr>
          <w:p w14:paraId="34814470" w14:textId="4F730185" w:rsidR="001974D7" w:rsidRPr="008C6775" w:rsidRDefault="001974D7" w:rsidP="00201B4F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8C677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Signed by Primary Supervisor:</w:t>
            </w:r>
            <w:r w:rsidR="0098226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634BAEBA" w14:textId="77777777" w:rsidR="001974D7" w:rsidRPr="008C6775" w:rsidRDefault="001974D7" w:rsidP="00201B4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24F9613" w14:textId="3FBF1946" w:rsidR="001974D7" w:rsidRPr="008C6775" w:rsidRDefault="001974D7" w:rsidP="00201B4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C6775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Please ensure that your supervisor is aware of this conflict and has signed accordingly</w:t>
            </w:r>
            <w:r w:rsidRPr="008C6775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3078" w:type="dxa"/>
            <w:shd w:val="clear" w:color="auto" w:fill="F2F2F2" w:themeFill="background1" w:themeFillShade="F2"/>
          </w:tcPr>
          <w:p w14:paraId="523D42E0" w14:textId="4DB1CD9C" w:rsidR="001974D7" w:rsidRPr="008C6775" w:rsidRDefault="00CC2BCA" w:rsidP="00201B4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C6775">
              <w:rPr>
                <w:rFonts w:asciiTheme="minorHAnsi" w:hAnsiTheme="minorHAnsi" w:cstheme="minorHAnsi"/>
                <w:sz w:val="20"/>
                <w:szCs w:val="20"/>
              </w:rPr>
              <w:t>Date:</w:t>
            </w:r>
            <w:r w:rsidR="0098226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98226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98226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FORMTEXT </w:instrText>
            </w:r>
            <w:r w:rsidR="0098226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r>
            <w:r w:rsidR="0098226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98226E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 </w:t>
            </w:r>
            <w:r w:rsidR="0098226E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 </w:t>
            </w:r>
            <w:r w:rsidR="0098226E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 </w:t>
            </w:r>
            <w:r w:rsidR="0098226E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 </w:t>
            </w:r>
            <w:r w:rsidR="0098226E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 </w:t>
            </w:r>
            <w:r w:rsidR="0098226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tc>
      </w:tr>
    </w:tbl>
    <w:p w14:paraId="1BDB1077" w14:textId="77777777" w:rsidR="0098226E" w:rsidRDefault="0098226E" w:rsidP="0098226E">
      <w:pPr>
        <w:tabs>
          <w:tab w:val="left" w:pos="3530"/>
        </w:tabs>
        <w:jc w:val="center"/>
        <w:rPr>
          <w:rFonts w:cs="Arial"/>
          <w:sz w:val="16"/>
          <w:szCs w:val="16"/>
        </w:rPr>
      </w:pPr>
    </w:p>
    <w:p w14:paraId="2551C359" w14:textId="31FFD6C7" w:rsidR="0098226E" w:rsidRPr="00C503F8" w:rsidRDefault="0098226E" w:rsidP="00C503F8">
      <w:pPr>
        <w:tabs>
          <w:tab w:val="left" w:pos="3530"/>
        </w:tabs>
        <w:jc w:val="center"/>
        <w:rPr>
          <w:b/>
          <w:bCs/>
          <w:sz w:val="18"/>
          <w:szCs w:val="18"/>
        </w:rPr>
      </w:pPr>
      <w:r w:rsidRPr="0098226E">
        <w:rPr>
          <w:rFonts w:cs="Arial"/>
          <w:sz w:val="16"/>
          <w:szCs w:val="16"/>
        </w:rPr>
        <w:t>Signatures must be real or electronic versions of rea</w:t>
      </w:r>
      <w:r>
        <w:rPr>
          <w:rFonts w:cs="Arial"/>
          <w:sz w:val="16"/>
          <w:szCs w:val="16"/>
        </w:rPr>
        <w:t>l</w:t>
      </w:r>
      <w:r w:rsidRPr="0098226E">
        <w:rPr>
          <w:rFonts w:cs="Arial"/>
          <w:sz w:val="16"/>
          <w:szCs w:val="16"/>
        </w:rPr>
        <w:t xml:space="preserve"> signatures. Font generated signature</w:t>
      </w:r>
      <w:r>
        <w:rPr>
          <w:rFonts w:cs="Arial"/>
          <w:sz w:val="16"/>
          <w:szCs w:val="16"/>
        </w:rPr>
        <w:t>s</w:t>
      </w:r>
      <w:r w:rsidRPr="0098226E">
        <w:rPr>
          <w:rFonts w:cs="Arial"/>
          <w:sz w:val="16"/>
          <w:szCs w:val="16"/>
        </w:rPr>
        <w:t xml:space="preserve"> are not accepted.</w:t>
      </w:r>
      <w:r>
        <w:rPr>
          <w:sz w:val="18"/>
          <w:szCs w:val="18"/>
        </w:rPr>
        <w:tab/>
      </w:r>
    </w:p>
    <w:sectPr w:rsidR="0098226E" w:rsidRPr="00C503F8" w:rsidSect="001974D7">
      <w:footerReference w:type="default" r:id="rId12"/>
      <w:headerReference w:type="first" r:id="rId13"/>
      <w:footerReference w:type="first" r:id="rId14"/>
      <w:pgSz w:w="11906" w:h="16838"/>
      <w:pgMar w:top="1560" w:right="1080" w:bottom="851" w:left="1080" w:header="284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B147F3" w14:textId="77777777" w:rsidR="00C17A27" w:rsidRDefault="00C17A27" w:rsidP="00D76F56">
      <w:pPr>
        <w:spacing w:after="0" w:line="240" w:lineRule="auto"/>
      </w:pPr>
      <w:r>
        <w:separator/>
      </w:r>
    </w:p>
  </w:endnote>
  <w:endnote w:type="continuationSeparator" w:id="0">
    <w:p w14:paraId="5E258488" w14:textId="77777777" w:rsidR="00C17A27" w:rsidRDefault="00C17A27" w:rsidP="00D76F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012"/>
      <w:gridCol w:w="1734"/>
    </w:tblGrid>
    <w:tr w:rsidR="00EB68D6" w:rsidRPr="00A77F84" w14:paraId="2BEC2F35" w14:textId="77777777" w:rsidTr="00696A17">
      <w:tc>
        <w:tcPr>
          <w:tcW w:w="8188" w:type="dxa"/>
          <w:vAlign w:val="center"/>
        </w:tcPr>
        <w:p w14:paraId="17105FA8" w14:textId="425BE077" w:rsidR="00EB68D6" w:rsidRPr="00A77F84" w:rsidRDefault="00EB68D6" w:rsidP="00696A17">
          <w:pPr>
            <w:pStyle w:val="Footer"/>
            <w:rPr>
              <w:rFonts w:cs="Arial"/>
              <w:sz w:val="20"/>
              <w:szCs w:val="20"/>
            </w:rPr>
          </w:pPr>
          <w:r w:rsidRPr="00A77F84">
            <w:rPr>
              <w:rFonts w:cs="Arial"/>
              <w:sz w:val="20"/>
              <w:szCs w:val="20"/>
            </w:rPr>
            <w:fldChar w:fldCharType="begin"/>
          </w:r>
          <w:r w:rsidRPr="00A77F84">
            <w:rPr>
              <w:rFonts w:cs="Arial"/>
              <w:sz w:val="20"/>
              <w:szCs w:val="20"/>
            </w:rPr>
            <w:instrText xml:space="preserve"> FILENAME  \p  \* MERGEFORMAT </w:instrText>
          </w:r>
          <w:r w:rsidRPr="00A77F84">
            <w:rPr>
              <w:rFonts w:cs="Arial"/>
              <w:sz w:val="20"/>
              <w:szCs w:val="20"/>
            </w:rPr>
            <w:fldChar w:fldCharType="separate"/>
          </w:r>
          <w:r w:rsidR="008C6775">
            <w:rPr>
              <w:rFonts w:cs="Arial"/>
              <w:noProof/>
              <w:sz w:val="20"/>
              <w:szCs w:val="20"/>
            </w:rPr>
            <w:t>C:\Users\jenaya.dutoit\Downloads\Conflict-of-Interest-Declaration-postreg-canvas - Edits.docx</w:t>
          </w:r>
          <w:r w:rsidRPr="00A77F84">
            <w:rPr>
              <w:rFonts w:cs="Arial"/>
              <w:sz w:val="20"/>
              <w:szCs w:val="20"/>
            </w:rPr>
            <w:fldChar w:fldCharType="end"/>
          </w:r>
        </w:p>
      </w:tc>
      <w:tc>
        <w:tcPr>
          <w:tcW w:w="1780" w:type="dxa"/>
          <w:vAlign w:val="center"/>
        </w:tcPr>
        <w:p w14:paraId="6A326F7E" w14:textId="77777777" w:rsidR="00EB68D6" w:rsidRPr="00A77F84" w:rsidRDefault="00000000" w:rsidP="00696A17">
          <w:pPr>
            <w:pStyle w:val="Footer"/>
            <w:jc w:val="right"/>
            <w:rPr>
              <w:rFonts w:cs="Arial"/>
              <w:sz w:val="20"/>
              <w:szCs w:val="20"/>
            </w:rPr>
          </w:pPr>
          <w:sdt>
            <w:sdtPr>
              <w:rPr>
                <w:rFonts w:cs="Arial"/>
                <w:sz w:val="20"/>
                <w:szCs w:val="20"/>
              </w:rPr>
              <w:id w:val="-375398769"/>
              <w:docPartObj>
                <w:docPartGallery w:val="Page Numbers (Bottom of Page)"/>
                <w:docPartUnique/>
              </w:docPartObj>
            </w:sdtPr>
            <w:sdtEndPr>
              <w:rPr>
                <w:noProof/>
              </w:rPr>
            </w:sdtEndPr>
            <w:sdtContent>
              <w:r w:rsidR="00EB68D6" w:rsidRPr="00A77F84">
                <w:rPr>
                  <w:rFonts w:cs="Arial"/>
                  <w:sz w:val="20"/>
                  <w:szCs w:val="20"/>
                </w:rPr>
                <w:t xml:space="preserve">Page | </w:t>
              </w:r>
              <w:r w:rsidR="00EB68D6" w:rsidRPr="00A77F84">
                <w:rPr>
                  <w:rFonts w:cs="Arial"/>
                  <w:sz w:val="20"/>
                  <w:szCs w:val="20"/>
                </w:rPr>
                <w:fldChar w:fldCharType="begin"/>
              </w:r>
              <w:r w:rsidR="00EB68D6" w:rsidRPr="00A77F84">
                <w:rPr>
                  <w:rFonts w:cs="Arial"/>
                  <w:sz w:val="20"/>
                  <w:szCs w:val="20"/>
                </w:rPr>
                <w:instrText xml:space="preserve"> PAGE   \* MERGEFORMAT </w:instrText>
              </w:r>
              <w:r w:rsidR="00EB68D6" w:rsidRPr="00A77F84">
                <w:rPr>
                  <w:rFonts w:cs="Arial"/>
                  <w:sz w:val="20"/>
                  <w:szCs w:val="20"/>
                </w:rPr>
                <w:fldChar w:fldCharType="separate"/>
              </w:r>
              <w:r w:rsidR="00EB68D6">
                <w:rPr>
                  <w:rFonts w:cs="Arial"/>
                  <w:noProof/>
                  <w:sz w:val="20"/>
                  <w:szCs w:val="20"/>
                </w:rPr>
                <w:t>2</w:t>
              </w:r>
              <w:r w:rsidR="00EB68D6" w:rsidRPr="00A77F84">
                <w:rPr>
                  <w:rFonts w:cs="Arial"/>
                  <w:noProof/>
                  <w:sz w:val="20"/>
                  <w:szCs w:val="20"/>
                </w:rPr>
                <w:fldChar w:fldCharType="end"/>
              </w:r>
            </w:sdtContent>
          </w:sdt>
        </w:p>
      </w:tc>
    </w:tr>
  </w:tbl>
  <w:p w14:paraId="1EDBD674" w14:textId="77777777" w:rsidR="00EB68D6" w:rsidRDefault="00EB68D6" w:rsidP="00EB68D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999"/>
      <w:gridCol w:w="1747"/>
    </w:tblGrid>
    <w:tr w:rsidR="00EB68D6" w:rsidRPr="00965274" w14:paraId="4F3EF909" w14:textId="77777777" w:rsidTr="0098226E">
      <w:tc>
        <w:tcPr>
          <w:tcW w:w="7999" w:type="dxa"/>
          <w:vAlign w:val="center"/>
        </w:tcPr>
        <w:p w14:paraId="331D5887" w14:textId="44388821" w:rsidR="0098226E" w:rsidRPr="00C503F8" w:rsidRDefault="0098226E" w:rsidP="0098226E">
          <w:pPr>
            <w:pStyle w:val="Footer"/>
            <w:jc w:val="center"/>
            <w:rPr>
              <w:b/>
              <w:bCs/>
              <w:sz w:val="16"/>
              <w:szCs w:val="16"/>
            </w:rPr>
          </w:pPr>
          <w:r w:rsidRPr="00C503F8">
            <w:rPr>
              <w:b/>
              <w:bCs/>
              <w:sz w:val="16"/>
              <w:szCs w:val="16"/>
            </w:rPr>
            <w:t xml:space="preserve">                   PDF </w:t>
          </w:r>
          <w:r w:rsidR="0062161D">
            <w:rPr>
              <w:b/>
              <w:bCs/>
              <w:sz w:val="16"/>
              <w:szCs w:val="16"/>
            </w:rPr>
            <w:t>then</w:t>
          </w:r>
          <w:r w:rsidRPr="00C503F8">
            <w:rPr>
              <w:b/>
              <w:bCs/>
              <w:sz w:val="16"/>
              <w:szCs w:val="16"/>
            </w:rPr>
            <w:t xml:space="preserve"> </w:t>
          </w:r>
          <w:r w:rsidR="00A41F2A" w:rsidRPr="00C503F8">
            <w:rPr>
              <w:b/>
              <w:bCs/>
              <w:sz w:val="16"/>
              <w:szCs w:val="16"/>
            </w:rPr>
            <w:t>electronically</w:t>
          </w:r>
          <w:r w:rsidR="001974D7" w:rsidRPr="00C503F8">
            <w:rPr>
              <w:b/>
              <w:bCs/>
              <w:sz w:val="16"/>
              <w:szCs w:val="16"/>
            </w:rPr>
            <w:t xml:space="preserve"> sign </w:t>
          </w:r>
          <w:r w:rsidR="0062161D">
            <w:rPr>
              <w:b/>
              <w:bCs/>
              <w:sz w:val="16"/>
              <w:szCs w:val="16"/>
            </w:rPr>
            <w:t>before</w:t>
          </w:r>
          <w:r w:rsidR="001974D7" w:rsidRPr="00C503F8">
            <w:rPr>
              <w:b/>
              <w:bCs/>
              <w:sz w:val="16"/>
              <w:szCs w:val="16"/>
            </w:rPr>
            <w:t xml:space="preserve"> </w:t>
          </w:r>
          <w:r w:rsidR="00A41F2A" w:rsidRPr="00C503F8">
            <w:rPr>
              <w:b/>
              <w:bCs/>
              <w:sz w:val="16"/>
              <w:szCs w:val="16"/>
            </w:rPr>
            <w:t>submit</w:t>
          </w:r>
          <w:r w:rsidR="0062161D">
            <w:rPr>
              <w:b/>
              <w:bCs/>
              <w:sz w:val="16"/>
              <w:szCs w:val="16"/>
            </w:rPr>
            <w:t>ting</w:t>
          </w:r>
          <w:r w:rsidR="001974D7" w:rsidRPr="00C503F8">
            <w:rPr>
              <w:b/>
              <w:bCs/>
              <w:sz w:val="16"/>
              <w:szCs w:val="16"/>
            </w:rPr>
            <w:t xml:space="preserve"> to Canvas</w:t>
          </w:r>
        </w:p>
      </w:tc>
      <w:tc>
        <w:tcPr>
          <w:tcW w:w="1747" w:type="dxa"/>
          <w:vAlign w:val="center"/>
        </w:tcPr>
        <w:p w14:paraId="07D9F2A9" w14:textId="5DA3EF06" w:rsidR="00EB68D6" w:rsidRPr="00965274" w:rsidRDefault="00000000" w:rsidP="001974D7">
          <w:pPr>
            <w:pStyle w:val="Footer"/>
            <w:rPr>
              <w:rFonts w:cs="Arial"/>
              <w:sz w:val="16"/>
              <w:szCs w:val="16"/>
            </w:rPr>
          </w:pPr>
          <w:sdt>
            <w:sdtPr>
              <w:rPr>
                <w:rFonts w:cs="Arial"/>
                <w:sz w:val="16"/>
                <w:szCs w:val="16"/>
              </w:rPr>
              <w:id w:val="-789354158"/>
              <w:docPartObj>
                <w:docPartGallery w:val="Page Numbers (Bottom of Page)"/>
                <w:docPartUnique/>
              </w:docPartObj>
            </w:sdtPr>
            <w:sdtEndPr>
              <w:rPr>
                <w:noProof/>
              </w:rPr>
            </w:sdtEndPr>
            <w:sdtContent>
              <w:r w:rsidR="0098226E">
                <w:rPr>
                  <w:rFonts w:cs="Arial"/>
                  <w:sz w:val="16"/>
                  <w:szCs w:val="16"/>
                </w:rPr>
                <w:t xml:space="preserve">               </w:t>
              </w:r>
              <w:r w:rsidR="00EB68D6" w:rsidRPr="00965274">
                <w:rPr>
                  <w:rFonts w:cs="Arial"/>
                  <w:sz w:val="16"/>
                  <w:szCs w:val="16"/>
                </w:rPr>
                <w:t xml:space="preserve">Page | </w:t>
              </w:r>
              <w:r w:rsidR="00EB68D6" w:rsidRPr="00965274">
                <w:rPr>
                  <w:rFonts w:cs="Arial"/>
                  <w:sz w:val="16"/>
                  <w:szCs w:val="16"/>
                </w:rPr>
                <w:fldChar w:fldCharType="begin"/>
              </w:r>
              <w:r w:rsidR="00EB68D6" w:rsidRPr="00965274">
                <w:rPr>
                  <w:rFonts w:cs="Arial"/>
                  <w:sz w:val="16"/>
                  <w:szCs w:val="16"/>
                </w:rPr>
                <w:instrText xml:space="preserve"> PAGE   \* MERGEFORMAT </w:instrText>
              </w:r>
              <w:r w:rsidR="00EB68D6" w:rsidRPr="00965274">
                <w:rPr>
                  <w:rFonts w:cs="Arial"/>
                  <w:sz w:val="16"/>
                  <w:szCs w:val="16"/>
                </w:rPr>
                <w:fldChar w:fldCharType="separate"/>
              </w:r>
              <w:r w:rsidR="00201B4F" w:rsidRPr="00965274">
                <w:rPr>
                  <w:rFonts w:cs="Arial"/>
                  <w:noProof/>
                  <w:sz w:val="16"/>
                  <w:szCs w:val="16"/>
                </w:rPr>
                <w:t>1</w:t>
              </w:r>
              <w:r w:rsidR="00EB68D6" w:rsidRPr="00965274">
                <w:rPr>
                  <w:rFonts w:cs="Arial"/>
                  <w:noProof/>
                  <w:sz w:val="16"/>
                  <w:szCs w:val="16"/>
                </w:rPr>
                <w:fldChar w:fldCharType="end"/>
              </w:r>
            </w:sdtContent>
          </w:sdt>
        </w:p>
      </w:tc>
    </w:tr>
  </w:tbl>
  <w:p w14:paraId="3DE4BE96" w14:textId="54D63D04" w:rsidR="00EB68D6" w:rsidRDefault="0098226E" w:rsidP="0098226E">
    <w:pPr>
      <w:pStyle w:val="Footer"/>
      <w:jc w:val="center"/>
    </w:pPr>
    <w:r>
      <w:rPr>
        <w:rFonts w:cs="Arial"/>
        <w:sz w:val="16"/>
        <w:szCs w:val="16"/>
      </w:rPr>
      <w:t xml:space="preserve">                                                                                                                                                                                              March 2023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3DD17A" w14:textId="77777777" w:rsidR="00C17A27" w:rsidRDefault="00C17A27" w:rsidP="00D76F56">
      <w:pPr>
        <w:spacing w:after="0" w:line="240" w:lineRule="auto"/>
      </w:pPr>
      <w:r>
        <w:separator/>
      </w:r>
    </w:p>
  </w:footnote>
  <w:footnote w:type="continuationSeparator" w:id="0">
    <w:p w14:paraId="3CC43FF5" w14:textId="77777777" w:rsidR="00C17A27" w:rsidRDefault="00C17A27" w:rsidP="00D76F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4774DF" w14:textId="77777777" w:rsidR="00EB68D6" w:rsidRDefault="00201B4F">
    <w:pPr>
      <w:pStyle w:val="Header"/>
    </w:pPr>
    <w:r>
      <w:rPr>
        <w:noProof/>
        <w:lang w:eastAsia="en-AU"/>
      </w:rPr>
      <w:drawing>
        <wp:anchor distT="0" distB="0" distL="114300" distR="114300" simplePos="0" relativeHeight="251665408" behindDoc="0" locked="0" layoutInCell="1" allowOverlap="1" wp14:anchorId="560AAD9F" wp14:editId="72B37DFB">
          <wp:simplePos x="0" y="0"/>
          <wp:positionH relativeFrom="column">
            <wp:posOffset>1270</wp:posOffset>
          </wp:positionH>
          <wp:positionV relativeFrom="paragraph">
            <wp:posOffset>260350</wp:posOffset>
          </wp:positionV>
          <wp:extent cx="1533525" cy="942340"/>
          <wp:effectExtent l="0" t="0" r="9525" b="0"/>
          <wp:wrapNone/>
          <wp:docPr id="7" name="Picture 7" descr="M:\Administration\Marketing and Branding\Logos\JPEG\RGB\CM Institute RGB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:\Administration\Marketing and Branding\Logos\JPEG\RGB\CM Institute RGB log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3525" cy="942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B68D6"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788FB7D0" wp14:editId="3C8BB0CE">
              <wp:simplePos x="0" y="0"/>
              <wp:positionH relativeFrom="column">
                <wp:posOffset>-2383790</wp:posOffset>
              </wp:positionH>
              <wp:positionV relativeFrom="paragraph">
                <wp:posOffset>260680</wp:posOffset>
              </wp:positionV>
              <wp:extent cx="10797540" cy="555625"/>
              <wp:effectExtent l="0" t="0" r="3810" b="0"/>
              <wp:wrapNone/>
              <wp:docPr id="2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797540" cy="555625"/>
                      </a:xfrm>
                      <a:prstGeom prst="rect">
                        <a:avLst/>
                      </a:prstGeom>
                      <a:solidFill>
                        <a:srgbClr val="ED862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>
          <w:pict w14:anchorId="125F511A">
            <v:rect id="Rectangle 2" style="position:absolute;margin-left:-187.7pt;margin-top:20.55pt;width:850.2pt;height:43.7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ed8621" stroked="f" strokeweight="2pt" w14:anchorId="77D402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422397"/>
    <w:multiLevelType w:val="multilevel"/>
    <w:tmpl w:val="21AC23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7736347"/>
    <w:multiLevelType w:val="hybridMultilevel"/>
    <w:tmpl w:val="ECA03A0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3F3C15"/>
    <w:multiLevelType w:val="hybridMultilevel"/>
    <w:tmpl w:val="3EB62A8A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4631137">
    <w:abstractNumId w:val="0"/>
  </w:num>
  <w:num w:numId="2" w16cid:durableId="1678338697">
    <w:abstractNumId w:val="1"/>
  </w:num>
  <w:num w:numId="3" w16cid:durableId="11066552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3"/>
  <w:proofState w:spelling="clean" w:grammar="clean"/>
  <w:attachedTemplate r:id="rId1"/>
  <w:documentProtection w:edit="forms" w:enforcement="1" w:cryptProviderType="rsaAES" w:cryptAlgorithmClass="hash" w:cryptAlgorithmType="typeAny" w:cryptAlgorithmSid="14" w:cryptSpinCount="100000" w:hash="uLmEKX5PjJATWgYyXQtmZfDcNzOXXENz7lUgT6KkA7o/QHD5N9oXXWyswDw45vC1ZEx42cJGmPegDNaRYNeSdA==" w:salt="7UDk6AXqOJGWGDZ16PFL2A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77A"/>
    <w:rsid w:val="00005ABD"/>
    <w:rsid w:val="000123E3"/>
    <w:rsid w:val="00013112"/>
    <w:rsid w:val="00033593"/>
    <w:rsid w:val="0004174C"/>
    <w:rsid w:val="00067082"/>
    <w:rsid w:val="00073418"/>
    <w:rsid w:val="00091B70"/>
    <w:rsid w:val="001974D7"/>
    <w:rsid w:val="00201B4F"/>
    <w:rsid w:val="00281A46"/>
    <w:rsid w:val="002D24BA"/>
    <w:rsid w:val="002D3A71"/>
    <w:rsid w:val="002F3B20"/>
    <w:rsid w:val="003225A8"/>
    <w:rsid w:val="00351A24"/>
    <w:rsid w:val="00393CCC"/>
    <w:rsid w:val="004362C5"/>
    <w:rsid w:val="004B47DE"/>
    <w:rsid w:val="0062161D"/>
    <w:rsid w:val="0062503C"/>
    <w:rsid w:val="00633FAF"/>
    <w:rsid w:val="00666F70"/>
    <w:rsid w:val="00670F15"/>
    <w:rsid w:val="006D2C6A"/>
    <w:rsid w:val="006F6D58"/>
    <w:rsid w:val="00702212"/>
    <w:rsid w:val="007B2ABC"/>
    <w:rsid w:val="007E2B4B"/>
    <w:rsid w:val="0080737E"/>
    <w:rsid w:val="00807C0C"/>
    <w:rsid w:val="00824421"/>
    <w:rsid w:val="0085330A"/>
    <w:rsid w:val="0086477A"/>
    <w:rsid w:val="008B6221"/>
    <w:rsid w:val="008C6775"/>
    <w:rsid w:val="008D0D89"/>
    <w:rsid w:val="008D7171"/>
    <w:rsid w:val="009525D2"/>
    <w:rsid w:val="00962A26"/>
    <w:rsid w:val="00965274"/>
    <w:rsid w:val="0098226E"/>
    <w:rsid w:val="00994F41"/>
    <w:rsid w:val="00A04D4A"/>
    <w:rsid w:val="00A101B6"/>
    <w:rsid w:val="00A23E6D"/>
    <w:rsid w:val="00A41F2A"/>
    <w:rsid w:val="00A77F84"/>
    <w:rsid w:val="00B02015"/>
    <w:rsid w:val="00B15FA7"/>
    <w:rsid w:val="00B36073"/>
    <w:rsid w:val="00B63D5D"/>
    <w:rsid w:val="00C17A27"/>
    <w:rsid w:val="00C503F8"/>
    <w:rsid w:val="00C63554"/>
    <w:rsid w:val="00C778FF"/>
    <w:rsid w:val="00CB20DB"/>
    <w:rsid w:val="00CC2BCA"/>
    <w:rsid w:val="00D03013"/>
    <w:rsid w:val="00D3144A"/>
    <w:rsid w:val="00D76F56"/>
    <w:rsid w:val="00D809DA"/>
    <w:rsid w:val="00D8653A"/>
    <w:rsid w:val="00DE60F0"/>
    <w:rsid w:val="00E164D6"/>
    <w:rsid w:val="00EB68D6"/>
    <w:rsid w:val="00F6737D"/>
    <w:rsid w:val="00F8625B"/>
    <w:rsid w:val="00FC26AA"/>
    <w:rsid w:val="00FD6D48"/>
    <w:rsid w:val="01DD073E"/>
    <w:rsid w:val="02EFF6FA"/>
    <w:rsid w:val="03CA4219"/>
    <w:rsid w:val="041D43D3"/>
    <w:rsid w:val="04933CDB"/>
    <w:rsid w:val="06C54056"/>
    <w:rsid w:val="06DE8443"/>
    <w:rsid w:val="071B375C"/>
    <w:rsid w:val="089DB33C"/>
    <w:rsid w:val="0D8A78E0"/>
    <w:rsid w:val="0DB008DC"/>
    <w:rsid w:val="0F6FE6F1"/>
    <w:rsid w:val="15626CD2"/>
    <w:rsid w:val="157CCDBC"/>
    <w:rsid w:val="16FE3D33"/>
    <w:rsid w:val="180BC998"/>
    <w:rsid w:val="1A35DDF5"/>
    <w:rsid w:val="1DA88A30"/>
    <w:rsid w:val="21B34356"/>
    <w:rsid w:val="2237D574"/>
    <w:rsid w:val="289E6BD8"/>
    <w:rsid w:val="2A449378"/>
    <w:rsid w:val="2B54A175"/>
    <w:rsid w:val="2CEFA414"/>
    <w:rsid w:val="2D673EBB"/>
    <w:rsid w:val="2DCFF91B"/>
    <w:rsid w:val="301BC470"/>
    <w:rsid w:val="3138A542"/>
    <w:rsid w:val="31B03EC3"/>
    <w:rsid w:val="33769801"/>
    <w:rsid w:val="33CDD51F"/>
    <w:rsid w:val="34036026"/>
    <w:rsid w:val="34E7DF85"/>
    <w:rsid w:val="36AA3955"/>
    <w:rsid w:val="38C475C6"/>
    <w:rsid w:val="39DBFB37"/>
    <w:rsid w:val="3C3DBDF2"/>
    <w:rsid w:val="3E8EC1CB"/>
    <w:rsid w:val="3EAF6C5A"/>
    <w:rsid w:val="3F2B0C2A"/>
    <w:rsid w:val="4338220C"/>
    <w:rsid w:val="43B523D0"/>
    <w:rsid w:val="4A91EEA0"/>
    <w:rsid w:val="4C853EE6"/>
    <w:rsid w:val="4F0B23AA"/>
    <w:rsid w:val="5048A37C"/>
    <w:rsid w:val="5055372C"/>
    <w:rsid w:val="52D836D0"/>
    <w:rsid w:val="548299B7"/>
    <w:rsid w:val="560F6C3E"/>
    <w:rsid w:val="5749F59C"/>
    <w:rsid w:val="579CB4CD"/>
    <w:rsid w:val="5AE348B5"/>
    <w:rsid w:val="5B775827"/>
    <w:rsid w:val="5D2263F4"/>
    <w:rsid w:val="5D51C626"/>
    <w:rsid w:val="5DA4A55F"/>
    <w:rsid w:val="604354CD"/>
    <w:rsid w:val="613961DC"/>
    <w:rsid w:val="6140B7EA"/>
    <w:rsid w:val="62AA674E"/>
    <w:rsid w:val="67A8A360"/>
    <w:rsid w:val="6A37CB60"/>
    <w:rsid w:val="6AACBADB"/>
    <w:rsid w:val="6AE04422"/>
    <w:rsid w:val="6DE45B9D"/>
    <w:rsid w:val="6DF4FD26"/>
    <w:rsid w:val="6E17E4E4"/>
    <w:rsid w:val="6F347EEF"/>
    <w:rsid w:val="6F802BFE"/>
    <w:rsid w:val="70E6AE8F"/>
    <w:rsid w:val="7528EFED"/>
    <w:rsid w:val="7569170C"/>
    <w:rsid w:val="7C58C46D"/>
    <w:rsid w:val="7E94F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7C3F6C"/>
  <w15:docId w15:val="{52A97360-1B7B-4AAA-B531-28DD8DEE7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74D7"/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7B2ABC"/>
    <w:pPr>
      <w:outlineLvl w:val="0"/>
    </w:pPr>
    <w:rPr>
      <w:b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B2ABC"/>
    <w:pPr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B2ABC"/>
    <w:pPr>
      <w:outlineLvl w:val="2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B2ABC"/>
    <w:rPr>
      <w:rFonts w:ascii="Arial" w:hAnsi="Arial"/>
      <w:b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7B2ABC"/>
    <w:rPr>
      <w:rFonts w:ascii="Arial" w:hAnsi="Arial"/>
      <w:b/>
    </w:rPr>
  </w:style>
  <w:style w:type="paragraph" w:styleId="Title">
    <w:name w:val="Title"/>
    <w:basedOn w:val="Normal"/>
    <w:next w:val="Normal"/>
    <w:link w:val="TitleChar"/>
    <w:uiPriority w:val="10"/>
    <w:qFormat/>
    <w:rsid w:val="007B2ABC"/>
    <w:rPr>
      <w:b/>
      <w:sz w:val="44"/>
      <w:szCs w:val="44"/>
    </w:rPr>
  </w:style>
  <w:style w:type="character" w:customStyle="1" w:styleId="TitleChar">
    <w:name w:val="Title Char"/>
    <w:basedOn w:val="DefaultParagraphFont"/>
    <w:link w:val="Title"/>
    <w:uiPriority w:val="10"/>
    <w:rsid w:val="007B2ABC"/>
    <w:rPr>
      <w:rFonts w:ascii="Arial" w:hAnsi="Arial"/>
      <w:b/>
      <w:sz w:val="44"/>
      <w:szCs w:val="44"/>
    </w:rPr>
  </w:style>
  <w:style w:type="character" w:customStyle="1" w:styleId="Heading3Char">
    <w:name w:val="Heading 3 Char"/>
    <w:basedOn w:val="DefaultParagraphFont"/>
    <w:link w:val="Heading3"/>
    <w:uiPriority w:val="9"/>
    <w:rsid w:val="007B2ABC"/>
    <w:rPr>
      <w:rFonts w:ascii="Arial" w:hAnsi="Arial"/>
      <w:sz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7B2ABC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7B2ABC"/>
    <w:rPr>
      <w:rFonts w:ascii="Arial" w:eastAsiaTheme="majorEastAsia" w:hAnsi="Arial" w:cstheme="majorBidi"/>
      <w:i/>
      <w:iCs/>
      <w:color w:val="4F81BD" w:themeColor="accent1"/>
      <w:spacing w:val="15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D76F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6F56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D76F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6F56"/>
    <w:rPr>
      <w:rFonts w:ascii="Arial" w:hAnsi="Arial"/>
    </w:rPr>
  </w:style>
  <w:style w:type="table" w:styleId="TableGrid">
    <w:name w:val="Table Grid"/>
    <w:basedOn w:val="TableNormal"/>
    <w:uiPriority w:val="59"/>
    <w:rsid w:val="00FC26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101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01B6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351A2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51A24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4362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227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Administration\Templates\WORD%20Templates\CMI%20Institute%20Template%20v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69bc9643-a694-4a2a-9a10-db483ef130e8">USY5CPQ3MM27-1377300752-271100</_dlc_DocId>
    <_dlc_DocIdUrl xmlns="69bc9643-a694-4a2a-9a10-db483ef130e8">
      <Url>https://thecairnmillarinstitute.sharepoint.com/sites/Central_Document_Library/_layouts/15/DocIdRedir.aspx?ID=USY5CPQ3MM27-1377300752-271100</Url>
      <Description>USY5CPQ3MM27-1377300752-271100</Description>
    </_dlc_DocIdUrl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B9C6F2751878B4EB23E1C7ABDBE6103" ma:contentTypeVersion="13" ma:contentTypeDescription="Create a new document." ma:contentTypeScope="" ma:versionID="debbb34172cdfd5a81d1d301a51c3e07">
  <xsd:schema xmlns:xsd="http://www.w3.org/2001/XMLSchema" xmlns:xs="http://www.w3.org/2001/XMLSchema" xmlns:p="http://schemas.microsoft.com/office/2006/metadata/properties" xmlns:ns2="69bc9643-a694-4a2a-9a10-db483ef130e8" xmlns:ns3="f425041e-5730-49b0-8ec9-bd62aecdb2d0" targetNamespace="http://schemas.microsoft.com/office/2006/metadata/properties" ma:root="true" ma:fieldsID="8c8719f1c218dd741a91525414e37db6" ns2:_="" ns3:_="">
    <xsd:import namespace="69bc9643-a694-4a2a-9a10-db483ef130e8"/>
    <xsd:import namespace="f425041e-5730-49b0-8ec9-bd62aecdb2d0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bc9643-a694-4a2a-9a10-db483ef130e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25041e-5730-49b0-8ec9-bd62aecdb2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85E0208-49EA-40E3-8BBE-ECB8C2A5074A}">
  <ds:schemaRefs>
    <ds:schemaRef ds:uri="http://schemas.microsoft.com/office/2006/metadata/properties"/>
    <ds:schemaRef ds:uri="http://schemas.microsoft.com/office/infopath/2007/PartnerControls"/>
    <ds:schemaRef ds:uri="69bc9643-a694-4a2a-9a10-db483ef130e8"/>
  </ds:schemaRefs>
</ds:datastoreItem>
</file>

<file path=customXml/itemProps2.xml><?xml version="1.0" encoding="utf-8"?>
<ds:datastoreItem xmlns:ds="http://schemas.openxmlformats.org/officeDocument/2006/customXml" ds:itemID="{18056C12-32FB-442D-AF78-D66E698DB3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bc9643-a694-4a2a-9a10-db483ef130e8"/>
    <ds:schemaRef ds:uri="f425041e-5730-49b0-8ec9-bd62aecdb2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15A5E77-153A-4475-87B9-3D36B54616C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C810C65-F496-470B-A80C-8E83E4D35D1B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C77C1065-15AC-4FEE-BF61-759DB89539A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CMI Institute Template v1</Template>
  <TotalTime>265</TotalTime>
  <Pages>1</Pages>
  <Words>284</Words>
  <Characters>1624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Cairnmillar Institute</Company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Kathryn Von Treuer</dc:creator>
  <cp:lastModifiedBy>Jenaya Du Toit</cp:lastModifiedBy>
  <cp:revision>20</cp:revision>
  <cp:lastPrinted>2023-03-06T03:39:00Z</cp:lastPrinted>
  <dcterms:created xsi:type="dcterms:W3CDTF">2019-09-10T23:54:00Z</dcterms:created>
  <dcterms:modified xsi:type="dcterms:W3CDTF">2023-03-15T01:48:00Z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0x010100BB9C6F2751878B4EB23E1C7ABDBE6103</vt:lpwstr>
  </property>
  <property fmtid="{D5CDD505-2E9C-101B-9397-08002B2CF9AE}" pid="3" name="_dlc_DocIdItemGuid">
    <vt:lpwstr>d05421bb-e67a-434a-855b-d8fadea1c2ca</vt:lpwstr>
  </property>
</Properties>
</file>