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FB08" w14:textId="77777777" w:rsidR="00E379D1" w:rsidRPr="00E379D1" w:rsidRDefault="00E379D1" w:rsidP="00E379D1">
      <w:pPr>
        <w:spacing w:line="240" w:lineRule="auto"/>
        <w:jc w:val="center"/>
        <w:rPr>
          <w:rFonts w:asciiTheme="majorHAnsi" w:hAnsiTheme="majorHAnsi"/>
          <w:color w:val="C00000"/>
          <w:sz w:val="16"/>
          <w:szCs w:val="16"/>
        </w:rPr>
      </w:pPr>
    </w:p>
    <w:p w14:paraId="3E716801" w14:textId="77343D2E" w:rsidR="00E379D1" w:rsidRPr="00293251" w:rsidRDefault="000B281B" w:rsidP="00E379D1">
      <w:pPr>
        <w:spacing w:line="240" w:lineRule="auto"/>
        <w:jc w:val="center"/>
        <w:rPr>
          <w:rFonts w:asciiTheme="majorHAnsi" w:hAnsiTheme="majorHAnsi"/>
          <w:color w:val="C00000"/>
          <w:sz w:val="36"/>
          <w:szCs w:val="36"/>
        </w:rPr>
      </w:pPr>
      <w:r w:rsidRPr="00293251">
        <w:rPr>
          <w:rFonts w:asciiTheme="majorHAnsi" w:hAnsiTheme="majorHAnsi"/>
          <w:color w:val="C00000"/>
          <w:sz w:val="36"/>
          <w:szCs w:val="36"/>
        </w:rPr>
        <w:t>Consent Form</w:t>
      </w:r>
    </w:p>
    <w:p w14:paraId="68EED3A4" w14:textId="77777777" w:rsidR="000B281B" w:rsidRPr="00293251" w:rsidRDefault="000B281B" w:rsidP="000B281B">
      <w:pPr>
        <w:jc w:val="center"/>
        <w:rPr>
          <w:bCs/>
          <w:color w:val="FF0000"/>
          <w:sz w:val="24"/>
          <w:szCs w:val="24"/>
        </w:rPr>
      </w:pPr>
      <w:r w:rsidRPr="00293251">
        <w:rPr>
          <w:bCs/>
          <w:color w:val="FF0000"/>
          <w:sz w:val="24"/>
          <w:szCs w:val="24"/>
        </w:rPr>
        <w:t>[Insert Participant Group if relevant]</w:t>
      </w:r>
    </w:p>
    <w:p w14:paraId="2D3A27AD" w14:textId="77777777" w:rsidR="000B281B" w:rsidRDefault="000B281B" w:rsidP="000B281B">
      <w:pPr>
        <w:rPr>
          <w:b/>
          <w:sz w:val="24"/>
          <w:szCs w:val="24"/>
        </w:rPr>
      </w:pPr>
      <w:r w:rsidRPr="00293251">
        <w:rPr>
          <w:b/>
          <w:sz w:val="24"/>
          <w:szCs w:val="24"/>
        </w:rPr>
        <w:t xml:space="preserve">Full Project Title: </w:t>
      </w:r>
    </w:p>
    <w:p w14:paraId="105C3961" w14:textId="3E0D91DF" w:rsidR="00094A10" w:rsidRPr="00293251" w:rsidRDefault="00094A10" w:rsidP="000B281B">
      <w:pPr>
        <w:rPr>
          <w:sz w:val="24"/>
          <w:szCs w:val="24"/>
        </w:rPr>
      </w:pPr>
      <w:r>
        <w:rPr>
          <w:b/>
          <w:sz w:val="24"/>
          <w:szCs w:val="24"/>
        </w:rPr>
        <w:t>Project Number:</w:t>
      </w:r>
    </w:p>
    <w:p w14:paraId="2B10DD4F" w14:textId="77777777" w:rsidR="000B281B" w:rsidRPr="00293251" w:rsidRDefault="000B281B" w:rsidP="000B281B">
      <w:pPr>
        <w:rPr>
          <w:sz w:val="24"/>
          <w:szCs w:val="24"/>
        </w:rPr>
      </w:pPr>
      <w:r w:rsidRPr="00293251">
        <w:rPr>
          <w:b/>
          <w:sz w:val="24"/>
          <w:szCs w:val="24"/>
        </w:rPr>
        <w:t xml:space="preserve">Principal Researcher: </w:t>
      </w:r>
    </w:p>
    <w:p w14:paraId="4106E1C9" w14:textId="77777777" w:rsidR="000B281B" w:rsidRPr="00293251" w:rsidRDefault="000B281B" w:rsidP="000B281B">
      <w:pPr>
        <w:pBdr>
          <w:bottom w:val="single" w:sz="6" w:space="1" w:color="auto"/>
        </w:pBdr>
        <w:rPr>
          <w:b/>
          <w:sz w:val="24"/>
          <w:szCs w:val="24"/>
        </w:rPr>
      </w:pPr>
      <w:r w:rsidRPr="00293251">
        <w:rPr>
          <w:b/>
          <w:sz w:val="24"/>
          <w:szCs w:val="24"/>
        </w:rPr>
        <w:t>Student Researcher:</w:t>
      </w:r>
      <w:r w:rsidRPr="00293251">
        <w:rPr>
          <w:b/>
          <w:sz w:val="24"/>
          <w:szCs w:val="24"/>
        </w:rPr>
        <w:br/>
      </w:r>
    </w:p>
    <w:p w14:paraId="4010BDCD" w14:textId="7D366818" w:rsidR="000B281B" w:rsidRPr="00293251" w:rsidRDefault="000B281B" w:rsidP="000B281B">
      <w:pPr>
        <w:rPr>
          <w:rFonts w:cs="Arial"/>
          <w:i/>
          <w:color w:val="FF0000"/>
          <w:sz w:val="24"/>
          <w:szCs w:val="24"/>
        </w:rPr>
      </w:pPr>
      <w:bookmarkStart w:id="0" w:name="_Hlk163043417"/>
      <w:r w:rsidRPr="00293251">
        <w:rPr>
          <w:rFonts w:cs="Arial"/>
          <w:bCs/>
          <w:i/>
          <w:color w:val="FF0000"/>
          <w:sz w:val="24"/>
          <w:szCs w:val="24"/>
        </w:rPr>
        <w:t>Note to applicants</w:t>
      </w:r>
      <w:r w:rsidR="00094A10">
        <w:rPr>
          <w:rFonts w:cs="Arial"/>
          <w:bCs/>
          <w:i/>
          <w:color w:val="FF0000"/>
          <w:sz w:val="24"/>
          <w:szCs w:val="24"/>
        </w:rPr>
        <w:t>:  D</w:t>
      </w:r>
      <w:r w:rsidRPr="00293251">
        <w:rPr>
          <w:rFonts w:cs="Arial"/>
          <w:bCs/>
          <w:i/>
          <w:color w:val="FF0000"/>
          <w:sz w:val="24"/>
          <w:szCs w:val="24"/>
        </w:rPr>
        <w:t>elete</w:t>
      </w:r>
      <w:r w:rsidR="00094A10">
        <w:rPr>
          <w:rFonts w:cs="Arial"/>
          <w:bCs/>
          <w:i/>
          <w:color w:val="FF0000"/>
          <w:sz w:val="24"/>
          <w:szCs w:val="24"/>
        </w:rPr>
        <w:t xml:space="preserve"> this red-text instruction</w:t>
      </w:r>
      <w:r w:rsidRPr="00293251">
        <w:rPr>
          <w:rFonts w:cs="Arial"/>
          <w:bCs/>
          <w:i/>
          <w:color w:val="FF0000"/>
          <w:sz w:val="24"/>
          <w:szCs w:val="24"/>
        </w:rPr>
        <w:t xml:space="preserve"> before submitting the application</w:t>
      </w:r>
      <w:r w:rsidR="00094A10">
        <w:rPr>
          <w:rFonts w:cs="Arial"/>
          <w:bCs/>
          <w:i/>
          <w:color w:val="FF0000"/>
          <w:sz w:val="24"/>
          <w:szCs w:val="24"/>
        </w:rPr>
        <w:t xml:space="preserve"> - </w:t>
      </w:r>
      <w:r w:rsidR="00094A10">
        <w:rPr>
          <w:rFonts w:cs="Arial"/>
          <w:b/>
          <w:bCs/>
          <w:i/>
          <w:color w:val="FF0000"/>
          <w:sz w:val="24"/>
          <w:szCs w:val="24"/>
        </w:rPr>
        <w:t>th</w:t>
      </w:r>
      <w:r w:rsidRPr="00293251">
        <w:rPr>
          <w:rFonts w:cs="Arial"/>
          <w:b/>
          <w:bCs/>
          <w:i/>
          <w:color w:val="FF0000"/>
          <w:sz w:val="24"/>
          <w:szCs w:val="24"/>
        </w:rPr>
        <w:t xml:space="preserve">is is a template </w:t>
      </w:r>
      <w:r w:rsidRPr="00293251">
        <w:rPr>
          <w:rFonts w:cs="Arial"/>
          <w:b/>
          <w:bCs/>
          <w:i/>
          <w:color w:val="FF0000"/>
          <w:sz w:val="24"/>
          <w:szCs w:val="24"/>
          <w:u w:val="single"/>
        </w:rPr>
        <w:t>only</w:t>
      </w:r>
      <w:r w:rsidRPr="00293251">
        <w:rPr>
          <w:rFonts w:cs="Arial"/>
          <w:b/>
          <w:bCs/>
          <w:i/>
          <w:color w:val="FF0000"/>
          <w:sz w:val="24"/>
          <w:szCs w:val="24"/>
        </w:rPr>
        <w:t xml:space="preserve"> and should be amended as required for your project.</w:t>
      </w:r>
    </w:p>
    <w:bookmarkEnd w:id="0"/>
    <w:p w14:paraId="79D6C903" w14:textId="77777777" w:rsidR="00094A10" w:rsidRDefault="00094A10" w:rsidP="000B281B">
      <w:pPr>
        <w:rPr>
          <w:sz w:val="24"/>
          <w:szCs w:val="24"/>
        </w:rPr>
      </w:pPr>
    </w:p>
    <w:p w14:paraId="5D4E3CE2" w14:textId="2B4464AB" w:rsidR="000B281B" w:rsidRPr="00293251" w:rsidRDefault="000B281B" w:rsidP="000B281B">
      <w:pPr>
        <w:rPr>
          <w:sz w:val="24"/>
          <w:szCs w:val="24"/>
        </w:rPr>
      </w:pPr>
      <w:r w:rsidRPr="00293251">
        <w:rPr>
          <w:sz w:val="24"/>
          <w:szCs w:val="24"/>
        </w:rPr>
        <w:t>I have been asked to participate in a Cairnmillar Institute research project detailed above and agree with the following statements:</w:t>
      </w:r>
    </w:p>
    <w:p w14:paraId="1D829B05" w14:textId="77777777" w:rsidR="000B281B" w:rsidRPr="00293251" w:rsidRDefault="00E31CC9" w:rsidP="000B281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08431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0B281B" w:rsidRPr="00293251">
        <w:rPr>
          <w:sz w:val="24"/>
          <w:szCs w:val="24"/>
        </w:rPr>
        <w:t xml:space="preserve"> I have read and understood the Plain Language Information Statement provided to me by the researchers and consent to participate in the research </w:t>
      </w:r>
      <w:proofErr w:type="gramStart"/>
      <w:r w:rsidR="000B281B" w:rsidRPr="00293251">
        <w:rPr>
          <w:sz w:val="24"/>
          <w:szCs w:val="24"/>
        </w:rPr>
        <w:t>project</w:t>
      </w:r>
      <w:proofErr w:type="gramEnd"/>
    </w:p>
    <w:p w14:paraId="3681DE64" w14:textId="77777777" w:rsidR="000B281B" w:rsidRPr="00293251" w:rsidRDefault="00E31CC9" w:rsidP="000B281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64100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0B281B" w:rsidRPr="00293251">
        <w:rPr>
          <w:sz w:val="24"/>
          <w:szCs w:val="24"/>
        </w:rPr>
        <w:t xml:space="preserve"> I understand my participation is completely </w:t>
      </w:r>
      <w:proofErr w:type="gramStart"/>
      <w:r w:rsidR="000B281B" w:rsidRPr="00293251">
        <w:rPr>
          <w:sz w:val="24"/>
          <w:szCs w:val="24"/>
        </w:rPr>
        <w:t>voluntary</w:t>
      </w:r>
      <w:proofErr w:type="gramEnd"/>
    </w:p>
    <w:p w14:paraId="2F3D786C" w14:textId="77777777" w:rsidR="000B281B" w:rsidRPr="00293251" w:rsidRDefault="000B281B" w:rsidP="000B281B">
      <w:pPr>
        <w:rPr>
          <w:rFonts w:cs="Arial"/>
          <w:sz w:val="24"/>
          <w:szCs w:val="24"/>
        </w:rPr>
      </w:pPr>
    </w:p>
    <w:p w14:paraId="644195C2" w14:textId="00AC9CC3" w:rsidR="000B281B" w:rsidRPr="00293251" w:rsidRDefault="000B281B" w:rsidP="000B281B">
      <w:pPr>
        <w:rPr>
          <w:rFonts w:cs="Arial"/>
          <w:i/>
          <w:iCs/>
          <w:color w:val="FF0000"/>
          <w:sz w:val="24"/>
          <w:szCs w:val="24"/>
        </w:rPr>
      </w:pPr>
      <w:r w:rsidRPr="00293251">
        <w:rPr>
          <w:rFonts w:cs="Arial"/>
          <w:i/>
          <w:iCs/>
          <w:color w:val="FF0000"/>
          <w:sz w:val="24"/>
          <w:szCs w:val="24"/>
        </w:rPr>
        <w:t xml:space="preserve">Examples of additional statements that </w:t>
      </w:r>
      <w:r w:rsidRPr="00F412ED">
        <w:rPr>
          <w:rFonts w:cs="Arial"/>
          <w:i/>
          <w:iCs/>
          <w:color w:val="FF0000"/>
          <w:sz w:val="24"/>
          <w:szCs w:val="24"/>
          <w:u w:val="single"/>
        </w:rPr>
        <w:t>may</w:t>
      </w:r>
      <w:r w:rsidRPr="00293251">
        <w:rPr>
          <w:rFonts w:cs="Arial"/>
          <w:i/>
          <w:iCs/>
          <w:color w:val="FF0000"/>
          <w:sz w:val="24"/>
          <w:szCs w:val="24"/>
        </w:rPr>
        <w:t xml:space="preserve"> be included in the list above</w:t>
      </w:r>
      <w:r w:rsidR="00094A10">
        <w:rPr>
          <w:rFonts w:cs="Arial"/>
          <w:i/>
          <w:iCs/>
          <w:color w:val="FF0000"/>
          <w:sz w:val="24"/>
          <w:szCs w:val="24"/>
        </w:rPr>
        <w:t>,</w:t>
      </w:r>
      <w:r w:rsidRPr="00293251">
        <w:rPr>
          <w:rFonts w:cs="Arial"/>
          <w:i/>
          <w:iCs/>
          <w:color w:val="FF0000"/>
          <w:sz w:val="24"/>
          <w:szCs w:val="24"/>
        </w:rPr>
        <w:t xml:space="preserve"> if relevant</w:t>
      </w:r>
      <w:r w:rsidR="00F412ED">
        <w:rPr>
          <w:rFonts w:cs="Arial"/>
          <w:i/>
          <w:iCs/>
          <w:color w:val="FF0000"/>
          <w:sz w:val="24"/>
          <w:szCs w:val="24"/>
        </w:rPr>
        <w:t>.</w:t>
      </w:r>
      <w:r w:rsidRPr="00293251">
        <w:rPr>
          <w:rFonts w:cs="Arial"/>
          <w:i/>
          <w:iCs/>
          <w:color w:val="FF0000"/>
          <w:sz w:val="24"/>
          <w:szCs w:val="24"/>
        </w:rPr>
        <w:t xml:space="preserve"> </w:t>
      </w:r>
      <w:r w:rsidR="00F412ED">
        <w:rPr>
          <w:rFonts w:cs="Arial"/>
          <w:i/>
          <w:iCs/>
          <w:color w:val="FF0000"/>
          <w:sz w:val="24"/>
          <w:szCs w:val="24"/>
        </w:rPr>
        <w:t>P</w:t>
      </w:r>
      <w:r w:rsidRPr="00293251">
        <w:rPr>
          <w:rFonts w:cs="Arial"/>
          <w:i/>
          <w:iCs/>
          <w:color w:val="FF0000"/>
          <w:sz w:val="24"/>
          <w:szCs w:val="24"/>
        </w:rPr>
        <w:t xml:space="preserve">lease delete </w:t>
      </w:r>
      <w:r w:rsidR="00094A10">
        <w:rPr>
          <w:rFonts w:cs="Arial"/>
          <w:i/>
          <w:iCs/>
          <w:color w:val="FF0000"/>
          <w:sz w:val="24"/>
          <w:szCs w:val="24"/>
        </w:rPr>
        <w:t>any lines that are not applicable to your study</w:t>
      </w:r>
      <w:r w:rsidR="00F412ED">
        <w:rPr>
          <w:rFonts w:cs="Arial"/>
          <w:i/>
          <w:iCs/>
          <w:color w:val="FF0000"/>
          <w:sz w:val="24"/>
          <w:szCs w:val="24"/>
        </w:rPr>
        <w:t xml:space="preserve"> and change any remaining text to black font.</w:t>
      </w:r>
    </w:p>
    <w:p w14:paraId="431B1B1A" w14:textId="77777777" w:rsidR="000B281B" w:rsidRPr="00293251" w:rsidRDefault="00E31CC9" w:rsidP="000B281B">
      <w:pPr>
        <w:rPr>
          <w:rFonts w:cs="Arial"/>
          <w:color w:val="FF0000"/>
          <w:sz w:val="24"/>
          <w:szCs w:val="24"/>
        </w:rPr>
      </w:pPr>
      <w:sdt>
        <w:sdtPr>
          <w:rPr>
            <w:rFonts w:cs="Arial"/>
            <w:color w:val="FF0000"/>
            <w:sz w:val="24"/>
            <w:szCs w:val="24"/>
          </w:rPr>
          <w:id w:val="-197028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="000B281B" w:rsidRPr="00293251">
        <w:rPr>
          <w:rFonts w:cs="Arial"/>
          <w:color w:val="FF0000"/>
          <w:sz w:val="24"/>
          <w:szCs w:val="24"/>
        </w:rPr>
        <w:t xml:space="preserve"> I consent to have my interview audio-</w:t>
      </w:r>
      <w:proofErr w:type="gramStart"/>
      <w:r w:rsidR="000B281B" w:rsidRPr="00293251">
        <w:rPr>
          <w:rFonts w:cs="Arial"/>
          <w:color w:val="FF0000"/>
          <w:sz w:val="24"/>
          <w:szCs w:val="24"/>
        </w:rPr>
        <w:t>recorded</w:t>
      </w:r>
      <w:proofErr w:type="gramEnd"/>
    </w:p>
    <w:p w14:paraId="01EB964E" w14:textId="62654906" w:rsidR="000B281B" w:rsidRPr="00293251" w:rsidRDefault="00E31CC9" w:rsidP="000B281B">
      <w:pPr>
        <w:rPr>
          <w:rFonts w:cs="Arial"/>
          <w:color w:val="FF0000"/>
          <w:sz w:val="24"/>
          <w:szCs w:val="24"/>
        </w:rPr>
      </w:pPr>
      <w:sdt>
        <w:sdtPr>
          <w:rPr>
            <w:rFonts w:cs="Arial"/>
            <w:color w:val="FF0000"/>
            <w:sz w:val="24"/>
            <w:szCs w:val="24"/>
          </w:rPr>
          <w:id w:val="1830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="000B281B" w:rsidRPr="00293251">
        <w:rPr>
          <w:rFonts w:cs="Arial"/>
          <w:color w:val="FF0000"/>
          <w:sz w:val="24"/>
          <w:szCs w:val="24"/>
        </w:rPr>
        <w:t xml:space="preserve"> I understand I am free to withdraw from the study at any point </w:t>
      </w:r>
      <w:r w:rsidR="000B281B" w:rsidRPr="00293251">
        <w:rPr>
          <w:rFonts w:cs="Arial"/>
          <w:i/>
          <w:iCs/>
          <w:color w:val="FF0000"/>
          <w:sz w:val="24"/>
          <w:szCs w:val="24"/>
        </w:rPr>
        <w:t>[indicate any limitations to this, such as prior to data being de</w:t>
      </w:r>
      <w:r w:rsidR="00094A10">
        <w:rPr>
          <w:rFonts w:cs="Arial"/>
          <w:i/>
          <w:iCs/>
          <w:color w:val="FF0000"/>
          <w:sz w:val="24"/>
          <w:szCs w:val="24"/>
        </w:rPr>
        <w:t>-</w:t>
      </w:r>
      <w:r w:rsidR="000B281B" w:rsidRPr="00293251">
        <w:rPr>
          <w:rFonts w:cs="Arial"/>
          <w:i/>
          <w:iCs/>
          <w:color w:val="FF0000"/>
          <w:sz w:val="24"/>
          <w:szCs w:val="24"/>
        </w:rPr>
        <w:t>identified</w:t>
      </w:r>
      <w:r w:rsidR="00094A10">
        <w:rPr>
          <w:rFonts w:cs="Arial"/>
          <w:i/>
          <w:iCs/>
          <w:color w:val="FF0000"/>
          <w:sz w:val="24"/>
          <w:szCs w:val="24"/>
        </w:rPr>
        <w:t xml:space="preserve"> and/or </w:t>
      </w:r>
      <w:r w:rsidR="00F412ED">
        <w:rPr>
          <w:rFonts w:cs="Arial"/>
          <w:i/>
          <w:iCs/>
          <w:color w:val="FF0000"/>
          <w:sz w:val="24"/>
          <w:szCs w:val="24"/>
        </w:rPr>
        <w:t>study findings</w:t>
      </w:r>
      <w:r w:rsidR="00094A10">
        <w:rPr>
          <w:rFonts w:cs="Arial"/>
          <w:i/>
          <w:iCs/>
          <w:color w:val="FF0000"/>
          <w:sz w:val="24"/>
          <w:szCs w:val="24"/>
        </w:rPr>
        <w:t xml:space="preserve"> being published</w:t>
      </w:r>
      <w:r w:rsidR="000B281B" w:rsidRPr="00293251">
        <w:rPr>
          <w:rFonts w:cs="Arial"/>
          <w:i/>
          <w:iCs/>
          <w:color w:val="FF0000"/>
          <w:sz w:val="24"/>
          <w:szCs w:val="24"/>
        </w:rPr>
        <w:t xml:space="preserve">] </w:t>
      </w:r>
    </w:p>
    <w:p w14:paraId="45F1EA5A" w14:textId="77777777" w:rsidR="000B281B" w:rsidRPr="00293251" w:rsidRDefault="00E31CC9" w:rsidP="000B281B">
      <w:pPr>
        <w:rPr>
          <w:rFonts w:cs="Arial"/>
          <w:color w:val="FF0000"/>
          <w:sz w:val="24"/>
          <w:szCs w:val="24"/>
        </w:rPr>
      </w:pPr>
      <w:sdt>
        <w:sdtPr>
          <w:rPr>
            <w:rFonts w:cs="Arial"/>
            <w:color w:val="FF0000"/>
            <w:sz w:val="24"/>
            <w:szCs w:val="24"/>
          </w:rPr>
          <w:id w:val="94712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="000B281B" w:rsidRPr="00293251">
        <w:rPr>
          <w:rFonts w:cs="Arial"/>
          <w:color w:val="FF0000"/>
          <w:sz w:val="24"/>
          <w:szCs w:val="24"/>
        </w:rPr>
        <w:t xml:space="preserve"> I agree to take part in a focus group with up to [insert number] </w:t>
      </w:r>
      <w:proofErr w:type="gramStart"/>
      <w:r w:rsidR="000B281B" w:rsidRPr="00293251">
        <w:rPr>
          <w:rFonts w:cs="Arial"/>
          <w:color w:val="FF0000"/>
          <w:sz w:val="24"/>
          <w:szCs w:val="24"/>
        </w:rPr>
        <w:t>participants</w:t>
      </w:r>
      <w:proofErr w:type="gramEnd"/>
    </w:p>
    <w:p w14:paraId="6CB86B7E" w14:textId="77777777" w:rsidR="000B281B" w:rsidRPr="00293251" w:rsidRDefault="00E31CC9" w:rsidP="000B281B">
      <w:pPr>
        <w:rPr>
          <w:rFonts w:cs="Arial"/>
          <w:color w:val="FF0000"/>
          <w:sz w:val="24"/>
          <w:szCs w:val="24"/>
        </w:rPr>
      </w:pPr>
      <w:sdt>
        <w:sdtPr>
          <w:rPr>
            <w:rFonts w:cs="Arial"/>
            <w:color w:val="FF0000"/>
            <w:sz w:val="24"/>
            <w:szCs w:val="24"/>
          </w:rPr>
          <w:id w:val="128037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81B" w:rsidRPr="00293251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="000B281B" w:rsidRPr="00293251">
        <w:rPr>
          <w:rFonts w:cs="Arial"/>
          <w:color w:val="FF0000"/>
          <w:sz w:val="24"/>
          <w:szCs w:val="24"/>
        </w:rPr>
        <w:t xml:space="preserve"> I consent for my data to be used as outlined in the Plain Language Information Statement</w:t>
      </w:r>
    </w:p>
    <w:p w14:paraId="7A00A7B9" w14:textId="77777777" w:rsidR="000B281B" w:rsidRPr="00293251" w:rsidRDefault="000B281B" w:rsidP="000B281B">
      <w:pPr>
        <w:rPr>
          <w:rFonts w:cs="Arial"/>
          <w:color w:val="FF0000"/>
          <w:sz w:val="24"/>
          <w:szCs w:val="24"/>
        </w:rPr>
      </w:pPr>
    </w:p>
    <w:p w14:paraId="062F543B" w14:textId="77777777" w:rsidR="000B281B" w:rsidRPr="00293251" w:rsidRDefault="000B281B" w:rsidP="000B281B">
      <w:pPr>
        <w:rPr>
          <w:rFonts w:cs="Arial"/>
          <w:sz w:val="24"/>
          <w:szCs w:val="24"/>
        </w:rPr>
      </w:pPr>
    </w:p>
    <w:p w14:paraId="60BEFDD3" w14:textId="77777777" w:rsidR="000B281B" w:rsidRPr="00293251" w:rsidRDefault="000B281B" w:rsidP="000B281B">
      <w:pPr>
        <w:rPr>
          <w:rFonts w:cs="Arial"/>
          <w:sz w:val="24"/>
          <w:szCs w:val="24"/>
        </w:rPr>
      </w:pPr>
      <w:r w:rsidRPr="00293251">
        <w:rPr>
          <w:rFonts w:cs="Arial"/>
          <w:sz w:val="24"/>
          <w:szCs w:val="24"/>
        </w:rPr>
        <w:t>Name of Participant:</w:t>
      </w:r>
    </w:p>
    <w:p w14:paraId="1A1C6FCE" w14:textId="77777777" w:rsidR="000B281B" w:rsidRPr="00293251" w:rsidRDefault="000B281B" w:rsidP="000B281B">
      <w:pPr>
        <w:rPr>
          <w:rFonts w:cs="Arial"/>
          <w:sz w:val="24"/>
          <w:szCs w:val="24"/>
        </w:rPr>
      </w:pPr>
      <w:r w:rsidRPr="00293251">
        <w:rPr>
          <w:rFonts w:cs="Arial"/>
          <w:sz w:val="24"/>
          <w:szCs w:val="24"/>
        </w:rPr>
        <w:t>Participant Signature:</w:t>
      </w:r>
    </w:p>
    <w:p w14:paraId="4FF9F7BE" w14:textId="77777777" w:rsidR="000B281B" w:rsidRPr="00293251" w:rsidRDefault="000B281B" w:rsidP="000B281B">
      <w:pPr>
        <w:rPr>
          <w:rFonts w:cs="Arial"/>
          <w:sz w:val="24"/>
          <w:szCs w:val="24"/>
        </w:rPr>
      </w:pPr>
      <w:r w:rsidRPr="00293251">
        <w:rPr>
          <w:rFonts w:cs="Arial"/>
          <w:sz w:val="24"/>
          <w:szCs w:val="24"/>
        </w:rPr>
        <w:t>Date:</w:t>
      </w:r>
    </w:p>
    <w:p w14:paraId="14C0573C" w14:textId="77777777" w:rsidR="00394D26" w:rsidRPr="00293251" w:rsidRDefault="00394D26">
      <w:pPr>
        <w:rPr>
          <w:rFonts w:cstheme="minorHAnsi"/>
          <w:sz w:val="24"/>
          <w:szCs w:val="24"/>
        </w:rPr>
      </w:pPr>
    </w:p>
    <w:p w14:paraId="31DF46E1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5DAEF469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1BE355B6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7B5BDA5D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0DD52B48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45EA289F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43252FD5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04A8D094" w14:textId="77777777" w:rsidR="00394D26" w:rsidRDefault="00394D26">
      <w:pPr>
        <w:rPr>
          <w:rFonts w:ascii="Neue Haas Grotesk Display Pro" w:hAnsi="Neue Haas Grotesk Display Pro" w:cstheme="minorHAnsi"/>
        </w:rPr>
      </w:pPr>
    </w:p>
    <w:p w14:paraId="5B567B35" w14:textId="77777777" w:rsidR="00394D26" w:rsidRPr="00741804" w:rsidRDefault="00394D26" w:rsidP="00394D26">
      <w:pPr>
        <w:ind w:left="720"/>
        <w:jc w:val="center"/>
        <w:rPr>
          <w:rFonts w:ascii="Neue Haas Grotesk Display Pro" w:hAnsi="Neue Haas Grotesk Display Pro" w:cstheme="minorHAnsi"/>
          <w:sz w:val="20"/>
          <w:szCs w:val="20"/>
        </w:rPr>
      </w:pPr>
    </w:p>
    <w:p w14:paraId="1FC177FF" w14:textId="77777777" w:rsidR="00394D26" w:rsidRDefault="00394D26" w:rsidP="00394D26">
      <w:pPr>
        <w:rPr>
          <w:rFonts w:ascii="Neue Haas Grotesk Display Pro" w:hAnsi="Neue Haas Grotesk Display Pro" w:cstheme="minorHAnsi"/>
        </w:rPr>
      </w:pPr>
    </w:p>
    <w:sectPr w:rsidR="00394D26" w:rsidSect="005B601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4DA3" w14:textId="77777777" w:rsidR="005B6010" w:rsidRDefault="005B6010" w:rsidP="00AE2105">
      <w:pPr>
        <w:spacing w:after="0" w:line="240" w:lineRule="auto"/>
      </w:pPr>
      <w:r>
        <w:separator/>
      </w:r>
    </w:p>
  </w:endnote>
  <w:endnote w:type="continuationSeparator" w:id="0">
    <w:p w14:paraId="50FE99A1" w14:textId="77777777" w:rsidR="005B6010" w:rsidRDefault="005B6010" w:rsidP="00AE2105">
      <w:pPr>
        <w:spacing w:after="0" w:line="240" w:lineRule="auto"/>
      </w:pPr>
      <w:r>
        <w:continuationSeparator/>
      </w:r>
    </w:p>
  </w:endnote>
  <w:endnote w:type="continuationNotice" w:id="1">
    <w:p w14:paraId="4A63A03A" w14:textId="77777777" w:rsidR="00DD447A" w:rsidRDefault="00DD44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ue Haas Grotesk Display Pro">
    <w:altName w:val="Calibri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F755" w14:textId="77777777" w:rsidR="001A3821" w:rsidRDefault="001A3821">
    <w:pPr>
      <w:pStyle w:val="Footer"/>
    </w:pPr>
    <w:r>
      <w:rPr>
        <w:noProof/>
      </w:rPr>
      <mc:AlternateContent>
        <mc:Choice Requires="wps">
          <w:drawing>
            <wp:anchor distT="182880" distB="182880" distL="114300" distR="114300" simplePos="0" relativeHeight="251658240" behindDoc="0" locked="0" layoutInCell="1" allowOverlap="0" wp14:anchorId="34CC0B70" wp14:editId="12DFA56D">
              <wp:simplePos x="0" y="0"/>
              <wp:positionH relativeFrom="page">
                <wp:align>right</wp:align>
              </wp:positionH>
              <wp:positionV relativeFrom="page">
                <wp:posOffset>9464722</wp:posOffset>
              </wp:positionV>
              <wp:extent cx="7765576" cy="393192"/>
              <wp:effectExtent l="0" t="0" r="6985" b="6985"/>
              <wp:wrapTopAndBottom/>
              <wp:docPr id="13" name="Text Box 13" descr="Color-block footer displaying 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5576" cy="3931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Footer content"/>
                          </w:tblPr>
                          <w:tblGrid>
                            <w:gridCol w:w="244"/>
                            <w:gridCol w:w="11378"/>
                            <w:gridCol w:w="612"/>
                          </w:tblGrid>
                          <w:tr w:rsidR="001A3821" w14:paraId="32325530" w14:textId="77777777">
                            <w:trPr>
                              <w:trHeight w:hRule="exact" w:val="360"/>
                            </w:trPr>
                            <w:tc>
                              <w:tcPr>
                                <w:tcW w:w="100" w:type="pct"/>
                                <w:shd w:val="clear" w:color="auto" w:fill="9D0233" w:themeFill="accent1"/>
                                <w:vAlign w:val="center"/>
                              </w:tcPr>
                              <w:p w14:paraId="28DA0E7E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BFBFBF" w:themeFill="accent5" w:themeFillShade="BF"/>
                                <w:vAlign w:val="center"/>
                              </w:tcPr>
                              <w:p w14:paraId="506AC955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ind w:left="144" w:right="144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0" w:type="pct"/>
                                <w:shd w:val="clear" w:color="auto" w:fill="9D0233" w:themeFill="accent1"/>
                                <w:vAlign w:val="center"/>
                              </w:tcPr>
                              <w:p w14:paraId="2BBAA400" w14:textId="77777777" w:rsidR="001A3821" w:rsidRDefault="001A3821">
                                <w:pPr>
                                  <w:pStyle w:val="Foot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FAED53" w14:textId="77777777" w:rsidR="001A3821" w:rsidRDefault="001A3821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CC0B7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alt="Color-block footer displaying page number" style="position:absolute;margin-left:560.25pt;margin-top:745.25pt;width:611.45pt;height:30.95pt;z-index:251658240;visibility:visible;mso-wrap-style:square;mso-width-percent:0;mso-height-percent:0;mso-wrap-distance-left:9pt;mso-wrap-distance-top:14.4pt;mso-wrap-distance-right:9pt;mso-wrap-distance-bottom:14.4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Footer content"/>
                    </w:tblPr>
                    <w:tblGrid>
                      <w:gridCol w:w="244"/>
                      <w:gridCol w:w="11378"/>
                      <w:gridCol w:w="612"/>
                    </w:tblGrid>
                    <w:tr w:rsidR="001A3821" w14:paraId="32325530" w14:textId="77777777">
                      <w:trPr>
                        <w:trHeight w:hRule="exact" w:val="360"/>
                      </w:trPr>
                      <w:tc>
                        <w:tcPr>
                          <w:tcW w:w="100" w:type="pct"/>
                          <w:shd w:val="clear" w:color="auto" w:fill="9D0233" w:themeFill="accent1"/>
                          <w:vAlign w:val="center"/>
                        </w:tcPr>
                        <w:p w14:paraId="28DA0E7E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BFBFBF" w:themeFill="accent5" w:themeFillShade="BF"/>
                          <w:vAlign w:val="center"/>
                        </w:tcPr>
                        <w:p w14:paraId="506AC955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ind w:left="144" w:right="144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250" w:type="pct"/>
                          <w:shd w:val="clear" w:color="auto" w:fill="9D0233" w:themeFill="accent1"/>
                          <w:vAlign w:val="center"/>
                        </w:tcPr>
                        <w:p w14:paraId="2BBAA400" w14:textId="77777777" w:rsidR="001A3821" w:rsidRDefault="001A382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FAED53" w14:textId="77777777" w:rsidR="001A3821" w:rsidRDefault="001A3821">
                    <w:pPr>
                      <w:pStyle w:val="NoSpacing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B0F27" w14:textId="77777777" w:rsidR="005B6010" w:rsidRDefault="005B6010" w:rsidP="00AE2105">
      <w:pPr>
        <w:spacing w:after="0" w:line="240" w:lineRule="auto"/>
      </w:pPr>
      <w:r>
        <w:separator/>
      </w:r>
    </w:p>
  </w:footnote>
  <w:footnote w:type="continuationSeparator" w:id="0">
    <w:p w14:paraId="72A409B5" w14:textId="77777777" w:rsidR="005B6010" w:rsidRDefault="005B6010" w:rsidP="00AE2105">
      <w:pPr>
        <w:spacing w:after="0" w:line="240" w:lineRule="auto"/>
      </w:pPr>
      <w:r>
        <w:continuationSeparator/>
      </w:r>
    </w:p>
  </w:footnote>
  <w:footnote w:type="continuationNotice" w:id="1">
    <w:p w14:paraId="67E0F6D4" w14:textId="77777777" w:rsidR="00DD447A" w:rsidRDefault="00DD44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AD3A" w14:textId="77777777" w:rsidR="00AE2105" w:rsidRDefault="00BB181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EC6F4AC" wp14:editId="01A512BA">
          <wp:simplePos x="0" y="0"/>
          <wp:positionH relativeFrom="page">
            <wp:posOffset>14605</wp:posOffset>
          </wp:positionH>
          <wp:positionV relativeFrom="paragraph">
            <wp:posOffset>-450850</wp:posOffset>
          </wp:positionV>
          <wp:extent cx="7758338" cy="1104900"/>
          <wp:effectExtent l="0" t="0" r="0" b="0"/>
          <wp:wrapNone/>
          <wp:docPr id="3" name="Picture 3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338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7A4676" w14:textId="77777777" w:rsidR="00AE2105" w:rsidRDefault="00BB181A" w:rsidP="00BB181A">
    <w:pPr>
      <w:tabs>
        <w:tab w:val="left" w:pos="6030"/>
      </w:tabs>
      <w:spacing w:after="0"/>
      <w:rPr>
        <w:rFonts w:ascii="Neue Haas Grotesk Display Pro" w:hAnsi="Neue Haas Grotesk Display Pro" w:cstheme="minorHAnsi"/>
      </w:rPr>
    </w:pPr>
    <w:r>
      <w:rPr>
        <w:rFonts w:ascii="Neue Haas Grotesk Display Pro" w:hAnsi="Neue Haas Grotesk Display Pro"/>
        <w:color w:val="4F4B4C"/>
      </w:rPr>
      <w:tab/>
    </w:r>
    <w:r w:rsidR="00AE2105">
      <w:rPr>
        <w:rFonts w:ascii="Neue Haas Grotesk Display Pro" w:hAnsi="Neue Haas Grotesk Display Pro"/>
        <w:color w:val="4F4B4C"/>
      </w:rPr>
      <w:br/>
    </w:r>
  </w:p>
  <w:p w14:paraId="63EE0624" w14:textId="77777777" w:rsidR="00AE2105" w:rsidRDefault="00AE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10"/>
    <w:rsid w:val="00094A10"/>
    <w:rsid w:val="000B227C"/>
    <w:rsid w:val="000B281B"/>
    <w:rsid w:val="001809A9"/>
    <w:rsid w:val="00186125"/>
    <w:rsid w:val="001A3821"/>
    <w:rsid w:val="00216CBF"/>
    <w:rsid w:val="00227527"/>
    <w:rsid w:val="00293251"/>
    <w:rsid w:val="002A5EF0"/>
    <w:rsid w:val="00394D26"/>
    <w:rsid w:val="00467571"/>
    <w:rsid w:val="00532C71"/>
    <w:rsid w:val="005A1F10"/>
    <w:rsid w:val="005B6010"/>
    <w:rsid w:val="00717566"/>
    <w:rsid w:val="00724272"/>
    <w:rsid w:val="00741804"/>
    <w:rsid w:val="00780DDD"/>
    <w:rsid w:val="00842E0D"/>
    <w:rsid w:val="009343BD"/>
    <w:rsid w:val="0094726B"/>
    <w:rsid w:val="00952F4F"/>
    <w:rsid w:val="0095678A"/>
    <w:rsid w:val="009924BD"/>
    <w:rsid w:val="009C7234"/>
    <w:rsid w:val="009D2FFA"/>
    <w:rsid w:val="00A1654A"/>
    <w:rsid w:val="00AE2105"/>
    <w:rsid w:val="00AF3174"/>
    <w:rsid w:val="00BB181A"/>
    <w:rsid w:val="00D56E35"/>
    <w:rsid w:val="00DD447A"/>
    <w:rsid w:val="00DF0F00"/>
    <w:rsid w:val="00E15433"/>
    <w:rsid w:val="00E166D9"/>
    <w:rsid w:val="00E379D1"/>
    <w:rsid w:val="00E77B28"/>
    <w:rsid w:val="00EE55FC"/>
    <w:rsid w:val="00F412ED"/>
    <w:rsid w:val="00FD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B8CD5"/>
  <w15:chartTrackingRefBased/>
  <w15:docId w15:val="{77542A78-6CB1-44DF-84A4-36CF5AC6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8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180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180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105"/>
  </w:style>
  <w:style w:type="paragraph" w:styleId="Footer">
    <w:name w:val="footer"/>
    <w:basedOn w:val="Normal"/>
    <w:link w:val="FooterChar"/>
    <w:uiPriority w:val="99"/>
    <w:unhideWhenUsed/>
    <w:qFormat/>
    <w:rsid w:val="00AE2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105"/>
  </w:style>
  <w:style w:type="paragraph" w:customStyle="1" w:styleId="c2">
    <w:name w:val="c2"/>
    <w:basedOn w:val="Normal"/>
    <w:rsid w:val="0094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3">
    <w:name w:val="c3"/>
    <w:basedOn w:val="DefaultParagraphFont"/>
    <w:rsid w:val="0094726B"/>
  </w:style>
  <w:style w:type="character" w:customStyle="1" w:styleId="Heading1Char">
    <w:name w:val="Heading 1 Char"/>
    <w:basedOn w:val="DefaultParagraphFont"/>
    <w:link w:val="Heading1"/>
    <w:uiPriority w:val="9"/>
    <w:rsid w:val="001A3821"/>
    <w:rPr>
      <w:rFonts w:asciiTheme="majorHAnsi" w:eastAsiaTheme="majorEastAsia" w:hAnsiTheme="majorHAnsi" w:cstheme="majorBidi"/>
      <w:color w:val="75012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38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hecairnmillarinstitute.sharepoint.com/sites/OrgTemplates/Office%20Templates/CMI%20A4%20Portrait%202023.dotx" TargetMode="External"/></Relationships>
</file>

<file path=word/theme/theme1.xml><?xml version="1.0" encoding="utf-8"?>
<a:theme xmlns:a="http://schemas.openxmlformats.org/drawingml/2006/main" name="Office Theme">
  <a:themeElements>
    <a:clrScheme name="Cairnmillar Palette">
      <a:dk1>
        <a:sysClr val="windowText" lastClr="000000"/>
      </a:dk1>
      <a:lt1>
        <a:sysClr val="window" lastClr="FFFFFF"/>
      </a:lt1>
      <a:dk2>
        <a:srgbClr val="9D0233"/>
      </a:dk2>
      <a:lt2>
        <a:srgbClr val="E7E6E6"/>
      </a:lt2>
      <a:accent1>
        <a:srgbClr val="9D0233"/>
      </a:accent1>
      <a:accent2>
        <a:srgbClr val="000000"/>
      </a:accent2>
      <a:accent3>
        <a:srgbClr val="A5A5A5"/>
      </a:accent3>
      <a:accent4>
        <a:srgbClr val="414141"/>
      </a:accent4>
      <a:accent5>
        <a:srgbClr val="FFFFFF"/>
      </a:accent5>
      <a:accent6>
        <a:srgbClr val="600A0E"/>
      </a:accent6>
      <a:hlink>
        <a:srgbClr val="A5A5A5"/>
      </a:hlink>
      <a:folHlink>
        <a:srgbClr val="595959"/>
      </a:folHlink>
    </a:clrScheme>
    <a:fontScheme name="Custom 1">
      <a:majorFont>
        <a:latin typeface="Neue Haas Grotesk Display Pro"/>
        <a:ea typeface=""/>
        <a:cs typeface=""/>
      </a:majorFont>
      <a:minorFont>
        <a:latin typeface="Neue Haas Grotesk Display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C6F2751878B4EB23E1C7ABDBE6103" ma:contentTypeVersion="18" ma:contentTypeDescription="Create a new document." ma:contentTypeScope="" ma:versionID="158139f8e7fcd56054033d45cb684e78">
  <xsd:schema xmlns:xsd="http://www.w3.org/2001/XMLSchema" xmlns:xs="http://www.w3.org/2001/XMLSchema" xmlns:p="http://schemas.microsoft.com/office/2006/metadata/properties" xmlns:ns2="69bc9643-a694-4a2a-9a10-db483ef130e8" xmlns:ns3="f425041e-5730-49b0-8ec9-bd62aecdb2d0" targetNamespace="http://schemas.microsoft.com/office/2006/metadata/properties" ma:root="true" ma:fieldsID="cda288c2b986575cc36f4ebe54151f5d" ns2:_="" ns3:_="">
    <xsd:import namespace="69bc9643-a694-4a2a-9a10-db483ef130e8"/>
    <xsd:import namespace="f425041e-5730-49b0-8ec9-bd62aecdb2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c9643-a694-4a2a-9a10-db483ef130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4e4e94d-65e4-4d73-bfc8-04e74fc9da3e}" ma:internalName="TaxCatchAll" ma:showField="CatchAllData" ma:web="69bc9643-a694-4a2a-9a10-db483ef130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5041e-5730-49b0-8ec9-bd62aecdb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bcd12bb-8814-4084-87d9-67cac937f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bc9643-a694-4a2a-9a10-db483ef130e8" xsi:nil="true"/>
    <lcf76f155ced4ddcb4097134ff3c332f xmlns="f425041e-5730-49b0-8ec9-bd62aecdb2d0">
      <Terms xmlns="http://schemas.microsoft.com/office/infopath/2007/PartnerControls"/>
    </lcf76f155ced4ddcb4097134ff3c332f>
    <_dlc_DocId xmlns="69bc9643-a694-4a2a-9a10-db483ef130e8">USY5CPQ3MM27-1377300752-396619</_dlc_DocId>
    <_dlc_DocIdUrl xmlns="69bc9643-a694-4a2a-9a10-db483ef130e8">
      <Url>https://thecairnmillarinstitute.sharepoint.com/sites/Central_Document_Library/_layouts/15/DocIdRedir.aspx?ID=USY5CPQ3MM27-1377300752-396619</Url>
      <Description>USY5CPQ3MM27-1377300752-396619</Description>
    </_dlc_DocIdUrl>
  </documentManagement>
</p:properties>
</file>

<file path=customXml/itemProps1.xml><?xml version="1.0" encoding="utf-8"?>
<ds:datastoreItem xmlns:ds="http://schemas.openxmlformats.org/officeDocument/2006/customXml" ds:itemID="{7A87D092-9F19-460C-BD3C-ED644E8BF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c9643-a694-4a2a-9a10-db483ef130e8"/>
    <ds:schemaRef ds:uri="f425041e-5730-49b0-8ec9-bd62aecdb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65B37-3C4D-4F4E-BFBE-CFA831C271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466060-C89E-47D0-AEC2-4C83013F8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1A16C9-775F-423E-A96B-4B48876F04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163772-AC91-40F4-A7F8-DBEAD30B5BB4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f425041e-5730-49b0-8ec9-bd62aecdb2d0"/>
    <ds:schemaRef ds:uri="http://schemas.microsoft.com/office/2006/metadata/properties"/>
    <ds:schemaRef ds:uri="69bc9643-a694-4a2a-9a10-db483ef130e8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CMI%20A4%20Portrait%202023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Brooker</dc:creator>
  <cp:keywords/>
  <dc:description/>
  <cp:lastModifiedBy>Jenaya Du Toit</cp:lastModifiedBy>
  <cp:revision>2</cp:revision>
  <dcterms:created xsi:type="dcterms:W3CDTF">2024-04-03T02:56:00Z</dcterms:created>
  <dcterms:modified xsi:type="dcterms:W3CDTF">2024-04-03T02:56:00Z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63cc8d849601ebcb3821e82b19134e5148afc9e8057f4497553e287cfdbacf6b</vt:lpwstr>
  </property>
  <property fmtid="{D5CDD505-2E9C-101B-9397-08002B2CF9AE}" pid="3" name="ContentTypeId">
    <vt:lpwstr>0x010100BB9C6F2751878B4EB23E1C7ABDBE6103</vt:lpwstr>
  </property>
  <property fmtid="{D5CDD505-2E9C-101B-9397-08002B2CF9AE}" pid="4" name="_dlc_DocIdItemGuid">
    <vt:lpwstr>68df503f-9051-49c5-a3ba-414e0d103be1</vt:lpwstr>
  </property>
</Properties>
</file>