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3856" w14:textId="080955E6" w:rsidR="005F190B" w:rsidRPr="00F93D34" w:rsidRDefault="005F190B" w:rsidP="002E65C3">
      <w:pPr>
        <w:pStyle w:val="Heading1"/>
        <w:jc w:val="center"/>
        <w:rPr>
          <w:rFonts w:ascii="Calibri" w:hAnsi="Calibri" w:cs="Calibri"/>
          <w:b/>
          <w:bCs/>
        </w:rPr>
      </w:pPr>
      <w:r w:rsidRPr="00F93D34">
        <w:rPr>
          <w:rFonts w:ascii="Calibri" w:hAnsi="Calibri" w:cs="Calibri"/>
          <w:b/>
          <w:bCs/>
        </w:rPr>
        <w:t>Consent</w:t>
      </w:r>
      <w:r w:rsidR="009C3351" w:rsidRPr="00F93D34">
        <w:rPr>
          <w:rFonts w:ascii="Calibri" w:hAnsi="Calibri" w:cs="Calibri"/>
          <w:b/>
          <w:bCs/>
        </w:rPr>
        <w:t xml:space="preserve"> to Share Information</w:t>
      </w:r>
    </w:p>
    <w:p w14:paraId="69FBA0BE" w14:textId="77777777" w:rsidR="002E65C3" w:rsidRPr="00F93D34" w:rsidRDefault="002E65C3" w:rsidP="002E65C3">
      <w:pPr>
        <w:rPr>
          <w:rFonts w:ascii="Calibri" w:hAnsi="Calibri" w:cs="Calibri"/>
        </w:rPr>
      </w:pPr>
    </w:p>
    <w:p w14:paraId="755094CE" w14:textId="30D1247C" w:rsidR="00730D76" w:rsidRPr="00F93D34" w:rsidRDefault="007546AA" w:rsidP="00F93D34">
      <w:pPr>
        <w:pStyle w:val="Heading2"/>
        <w:rPr>
          <w:rFonts w:ascii="Calibri" w:hAnsi="Calibri" w:cs="Calibri"/>
          <w:b/>
          <w:bCs/>
          <w:sz w:val="24"/>
          <w:szCs w:val="24"/>
        </w:rPr>
      </w:pPr>
      <w:r w:rsidRPr="00F93D34">
        <w:rPr>
          <w:rFonts w:ascii="Calibri" w:hAnsi="Calibri" w:cs="Calibri"/>
          <w:b/>
          <w:bCs/>
          <w:sz w:val="24"/>
          <w:szCs w:val="24"/>
        </w:rPr>
        <w:t>Client, s</w:t>
      </w:r>
      <w:r w:rsidR="006C2DCB" w:rsidRPr="00F93D34">
        <w:rPr>
          <w:rFonts w:ascii="Calibri" w:hAnsi="Calibri" w:cs="Calibri"/>
          <w:b/>
          <w:bCs/>
          <w:sz w:val="24"/>
          <w:szCs w:val="24"/>
        </w:rPr>
        <w:t>ervice and practitioner details</w:t>
      </w:r>
    </w:p>
    <w:tbl>
      <w:tblPr>
        <w:tblStyle w:val="TableGrid"/>
        <w:tblW w:w="10201" w:type="dxa"/>
        <w:tblLook w:val="0480" w:firstRow="0" w:lastRow="0" w:firstColumn="1" w:lastColumn="0" w:noHBand="0" w:noVBand="1"/>
      </w:tblPr>
      <w:tblGrid>
        <w:gridCol w:w="2263"/>
        <w:gridCol w:w="2835"/>
        <w:gridCol w:w="2127"/>
        <w:gridCol w:w="2976"/>
      </w:tblGrid>
      <w:tr w:rsidR="00C518C8" w:rsidRPr="00F93D34" w14:paraId="5DA24638" w14:textId="77777777" w:rsidTr="00EA1F0F">
        <w:tc>
          <w:tcPr>
            <w:tcW w:w="2263" w:type="dxa"/>
            <w:shd w:val="clear" w:color="auto" w:fill="D9D9D9" w:themeFill="accent4" w:themeFillTint="33"/>
          </w:tcPr>
          <w:p w14:paraId="31DDF517" w14:textId="77777777" w:rsidR="007F750A" w:rsidRPr="00F93D34" w:rsidRDefault="007F750A" w:rsidP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Service / clinic</w:t>
            </w:r>
          </w:p>
        </w:tc>
        <w:tc>
          <w:tcPr>
            <w:tcW w:w="2835" w:type="dxa"/>
          </w:tcPr>
          <w:p w14:paraId="7567CE49" w14:textId="77777777" w:rsidR="007F750A" w:rsidRPr="00F93D34" w:rsidRDefault="007F750A">
            <w:pPr>
              <w:rPr>
                <w:rFonts w:ascii="Calibri" w:hAnsi="Calibri" w:cs="Calibri"/>
              </w:rPr>
            </w:pPr>
          </w:p>
          <w:p w14:paraId="2B1038BE" w14:textId="545376BE" w:rsidR="005B680C" w:rsidRPr="00F93D34" w:rsidRDefault="005B680C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D9D9D9" w:themeFill="accent4" w:themeFillTint="33"/>
          </w:tcPr>
          <w:p w14:paraId="285D8C25" w14:textId="77777777" w:rsidR="007F750A" w:rsidRPr="00F93D34" w:rsidRDefault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File / client ID</w:t>
            </w:r>
          </w:p>
        </w:tc>
        <w:tc>
          <w:tcPr>
            <w:tcW w:w="2976" w:type="dxa"/>
          </w:tcPr>
          <w:p w14:paraId="27D626FB" w14:textId="7C5539AC" w:rsidR="007F750A" w:rsidRPr="00F93D34" w:rsidRDefault="007F750A">
            <w:pPr>
              <w:rPr>
                <w:rFonts w:ascii="Calibri" w:hAnsi="Calibri" w:cs="Calibri"/>
              </w:rPr>
            </w:pPr>
          </w:p>
        </w:tc>
      </w:tr>
      <w:tr w:rsidR="00C518C8" w:rsidRPr="00F93D34" w14:paraId="2DBE7210" w14:textId="77777777" w:rsidTr="00EA1F0F">
        <w:tc>
          <w:tcPr>
            <w:tcW w:w="2263" w:type="dxa"/>
            <w:shd w:val="clear" w:color="auto" w:fill="D9D9D9" w:themeFill="accent4" w:themeFillTint="33"/>
          </w:tcPr>
          <w:p w14:paraId="356CC6C9" w14:textId="77777777" w:rsidR="007F750A" w:rsidRPr="00F93D34" w:rsidRDefault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Client name</w:t>
            </w:r>
          </w:p>
        </w:tc>
        <w:tc>
          <w:tcPr>
            <w:tcW w:w="2835" w:type="dxa"/>
          </w:tcPr>
          <w:p w14:paraId="2912CAD6" w14:textId="20FF470B" w:rsidR="007F750A" w:rsidRPr="00F93D34" w:rsidRDefault="007F750A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D9D9D9" w:themeFill="accent4" w:themeFillTint="33"/>
          </w:tcPr>
          <w:p w14:paraId="50FC47F6" w14:textId="77777777" w:rsidR="007F750A" w:rsidRPr="00F93D34" w:rsidRDefault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Date of birth</w:t>
            </w:r>
          </w:p>
        </w:tc>
        <w:tc>
          <w:tcPr>
            <w:tcW w:w="2976" w:type="dxa"/>
          </w:tcPr>
          <w:p w14:paraId="048FF344" w14:textId="77777777" w:rsidR="007F750A" w:rsidRPr="00F93D34" w:rsidRDefault="007F750A">
            <w:pPr>
              <w:rPr>
                <w:rFonts w:ascii="Calibri" w:hAnsi="Calibri" w:cs="Calibri"/>
              </w:rPr>
            </w:pPr>
          </w:p>
          <w:p w14:paraId="7961887F" w14:textId="6C928307" w:rsidR="005B680C" w:rsidRPr="00F93D34" w:rsidRDefault="005B680C">
            <w:pPr>
              <w:rPr>
                <w:rFonts w:ascii="Calibri" w:hAnsi="Calibri" w:cs="Calibri"/>
              </w:rPr>
            </w:pPr>
          </w:p>
        </w:tc>
      </w:tr>
      <w:tr w:rsidR="00C518C8" w:rsidRPr="00F93D34" w14:paraId="6E4A5EEA" w14:textId="77777777" w:rsidTr="00EA1F0F">
        <w:tc>
          <w:tcPr>
            <w:tcW w:w="2263" w:type="dxa"/>
            <w:shd w:val="clear" w:color="auto" w:fill="D9D9D9" w:themeFill="accent4" w:themeFillTint="33"/>
          </w:tcPr>
          <w:p w14:paraId="7E2AA873" w14:textId="77777777" w:rsidR="007F750A" w:rsidRPr="00F93D34" w:rsidRDefault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Practitioner name</w:t>
            </w:r>
          </w:p>
        </w:tc>
        <w:tc>
          <w:tcPr>
            <w:tcW w:w="2835" w:type="dxa"/>
          </w:tcPr>
          <w:p w14:paraId="458D3F69" w14:textId="3A384CA7" w:rsidR="007F750A" w:rsidRPr="00F93D34" w:rsidRDefault="007F750A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D9D9D9" w:themeFill="accent4" w:themeFillTint="33"/>
          </w:tcPr>
          <w:p w14:paraId="56C66DE5" w14:textId="77777777" w:rsidR="007F750A" w:rsidRPr="00F93D34" w:rsidRDefault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Profession</w:t>
            </w:r>
          </w:p>
        </w:tc>
        <w:tc>
          <w:tcPr>
            <w:tcW w:w="2976" w:type="dxa"/>
          </w:tcPr>
          <w:p w14:paraId="0335D808" w14:textId="77777777" w:rsidR="007F750A" w:rsidRPr="00F93D34" w:rsidRDefault="007F750A">
            <w:pPr>
              <w:rPr>
                <w:rFonts w:ascii="Calibri" w:hAnsi="Calibri" w:cs="Calibri"/>
              </w:rPr>
            </w:pPr>
          </w:p>
          <w:p w14:paraId="1572C05D" w14:textId="64C0242A" w:rsidR="005B680C" w:rsidRPr="00F93D34" w:rsidRDefault="005B680C">
            <w:pPr>
              <w:rPr>
                <w:rFonts w:ascii="Calibri" w:hAnsi="Calibri" w:cs="Calibri"/>
              </w:rPr>
            </w:pPr>
          </w:p>
        </w:tc>
      </w:tr>
      <w:tr w:rsidR="00C518C8" w:rsidRPr="00F93D34" w14:paraId="2C7DE576" w14:textId="77777777" w:rsidTr="00EA1F0F">
        <w:tc>
          <w:tcPr>
            <w:tcW w:w="2263" w:type="dxa"/>
            <w:shd w:val="clear" w:color="auto" w:fill="D9D9D9" w:themeFill="accent4" w:themeFillTint="33"/>
          </w:tcPr>
          <w:p w14:paraId="36281A83" w14:textId="77777777" w:rsidR="007F750A" w:rsidRPr="00F93D34" w:rsidRDefault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Role</w:t>
            </w:r>
          </w:p>
        </w:tc>
        <w:tc>
          <w:tcPr>
            <w:tcW w:w="2835" w:type="dxa"/>
          </w:tcPr>
          <w:p w14:paraId="3B8DF5D2" w14:textId="74B7789D" w:rsidR="007F750A" w:rsidRPr="00F93D34" w:rsidRDefault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</w:rPr>
              <w:t xml:space="preserve">Student </w:t>
            </w:r>
            <w:r w:rsidR="00EA1F0F" w:rsidRPr="00F93D34">
              <w:rPr>
                <w:rFonts w:ascii="Calibri" w:hAnsi="Calibri" w:cs="Calibri"/>
              </w:rPr>
              <w:t>practitioner</w:t>
            </w:r>
          </w:p>
        </w:tc>
        <w:tc>
          <w:tcPr>
            <w:tcW w:w="2127" w:type="dxa"/>
            <w:shd w:val="clear" w:color="auto" w:fill="D9D9D9" w:themeFill="accent4" w:themeFillTint="33"/>
          </w:tcPr>
          <w:p w14:paraId="501C5826" w14:textId="77777777" w:rsidR="007F750A" w:rsidRPr="00F93D34" w:rsidRDefault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If student, course</w:t>
            </w:r>
          </w:p>
        </w:tc>
        <w:tc>
          <w:tcPr>
            <w:tcW w:w="2976" w:type="dxa"/>
          </w:tcPr>
          <w:p w14:paraId="6AC32187" w14:textId="77777777" w:rsidR="007F750A" w:rsidRPr="00F93D34" w:rsidRDefault="007F750A">
            <w:pPr>
              <w:rPr>
                <w:rFonts w:ascii="Calibri" w:hAnsi="Calibri" w:cs="Calibri"/>
              </w:rPr>
            </w:pPr>
          </w:p>
          <w:p w14:paraId="6A6E81FE" w14:textId="2970034B" w:rsidR="005B680C" w:rsidRPr="00F93D34" w:rsidRDefault="005B680C">
            <w:pPr>
              <w:rPr>
                <w:rFonts w:ascii="Calibri" w:hAnsi="Calibri" w:cs="Calibri"/>
              </w:rPr>
            </w:pPr>
          </w:p>
        </w:tc>
      </w:tr>
      <w:tr w:rsidR="00C518C8" w:rsidRPr="00F93D34" w14:paraId="051143BF" w14:textId="77777777" w:rsidTr="00EA1F0F">
        <w:tc>
          <w:tcPr>
            <w:tcW w:w="2263" w:type="dxa"/>
            <w:shd w:val="clear" w:color="auto" w:fill="D9D9D9" w:themeFill="accent4" w:themeFillTint="33"/>
          </w:tcPr>
          <w:p w14:paraId="74D8A0D4" w14:textId="0BD313F4" w:rsidR="007F750A" w:rsidRPr="00F93D34" w:rsidRDefault="008514DC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Supervisor</w:t>
            </w:r>
          </w:p>
        </w:tc>
        <w:tc>
          <w:tcPr>
            <w:tcW w:w="2835" w:type="dxa"/>
          </w:tcPr>
          <w:p w14:paraId="359ED15D" w14:textId="02BF010C" w:rsidR="007F750A" w:rsidRPr="00F93D34" w:rsidRDefault="007F750A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D9D9D9" w:themeFill="accent4" w:themeFillTint="33"/>
          </w:tcPr>
          <w:p w14:paraId="28D2A970" w14:textId="77777777" w:rsidR="007F750A" w:rsidRPr="00F93D34" w:rsidRDefault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Primary service type</w:t>
            </w:r>
          </w:p>
        </w:tc>
        <w:tc>
          <w:tcPr>
            <w:tcW w:w="2976" w:type="dxa"/>
          </w:tcPr>
          <w:p w14:paraId="201327D9" w14:textId="77777777" w:rsidR="007F750A" w:rsidRPr="00F93D34" w:rsidRDefault="007F75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</w:rPr>
              <w:t xml:space="preserve">Assessment </w:t>
            </w:r>
            <w:r w:rsidR="005A5C76" w:rsidRPr="00F93D34">
              <w:rPr>
                <w:rFonts w:ascii="Calibri" w:hAnsi="Calibri" w:cs="Calibri"/>
              </w:rPr>
              <w:t>/ Treatment / Other (please state):</w:t>
            </w:r>
          </w:p>
          <w:p w14:paraId="34BB008F" w14:textId="7C23A727" w:rsidR="005A5C76" w:rsidRPr="00F93D34" w:rsidRDefault="005A5C76">
            <w:pPr>
              <w:rPr>
                <w:rFonts w:ascii="Calibri" w:hAnsi="Calibri" w:cs="Calibri"/>
              </w:rPr>
            </w:pPr>
          </w:p>
        </w:tc>
      </w:tr>
    </w:tbl>
    <w:p w14:paraId="7E32D9BB" w14:textId="77777777" w:rsidR="00114DA9" w:rsidRPr="00F93D34" w:rsidRDefault="00114DA9" w:rsidP="00B343D2">
      <w:pPr>
        <w:spacing w:after="0"/>
        <w:rPr>
          <w:rFonts w:ascii="Calibri" w:hAnsi="Calibri" w:cs="Calibri"/>
          <w:b/>
        </w:rPr>
      </w:pPr>
    </w:p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3"/>
      </w:tblGrid>
      <w:tr w:rsidR="00C54386" w:rsidRPr="00C54386" w14:paraId="2B3CB968" w14:textId="77777777" w:rsidTr="00797AA3">
        <w:trPr>
          <w:trHeight w:val="237"/>
        </w:trPr>
        <w:tc>
          <w:tcPr>
            <w:tcW w:w="10201" w:type="dxa"/>
            <w:gridSpan w:val="3"/>
          </w:tcPr>
          <w:p w14:paraId="38C651CB" w14:textId="77777777" w:rsidR="00C54386" w:rsidRPr="00C54386" w:rsidRDefault="00C54386" w:rsidP="00C54386">
            <w:pPr>
              <w:pStyle w:val="Heading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54386">
              <w:rPr>
                <w:rFonts w:ascii="Calibri" w:hAnsi="Calibri" w:cs="Calibri"/>
                <w:b/>
                <w:bCs/>
                <w:sz w:val="24"/>
                <w:szCs w:val="24"/>
              </w:rPr>
              <w:t>Client group (please tick one):</w:t>
            </w:r>
          </w:p>
        </w:tc>
      </w:tr>
      <w:tr w:rsidR="00C54386" w:rsidRPr="00C21243" w14:paraId="2C041A4E" w14:textId="77777777" w:rsidTr="00797AA3">
        <w:trPr>
          <w:trHeight w:val="556"/>
        </w:trPr>
        <w:tc>
          <w:tcPr>
            <w:tcW w:w="3399" w:type="dxa"/>
          </w:tcPr>
          <w:p w14:paraId="53A18A65" w14:textId="77777777" w:rsidR="00C54386" w:rsidRPr="00C21243" w:rsidRDefault="00C54386" w:rsidP="00797AA3">
            <w:pPr>
              <w:rPr>
                <w:rFonts w:ascii="Calibri" w:hAnsi="Calibri" w:cs="Calibri"/>
                <w:b/>
              </w:rPr>
            </w:pPr>
            <w:r w:rsidRPr="00C21243">
              <w:rPr>
                <w:rFonts w:ascii="Segoe UI Symbol" w:hAnsi="Segoe UI Symbol" w:cs="Segoe UI Symbol"/>
              </w:rPr>
              <w:t>☐</w:t>
            </w:r>
            <w:r w:rsidRPr="00C21243">
              <w:rPr>
                <w:rFonts w:ascii="Calibri" w:hAnsi="Calibri" w:cs="Calibri"/>
              </w:rPr>
              <w:t xml:space="preserve"> Adult client</w:t>
            </w:r>
          </w:p>
        </w:tc>
        <w:tc>
          <w:tcPr>
            <w:tcW w:w="3399" w:type="dxa"/>
          </w:tcPr>
          <w:p w14:paraId="774726B2" w14:textId="77777777" w:rsidR="00C54386" w:rsidRPr="00C21243" w:rsidRDefault="00C54386" w:rsidP="00797AA3">
            <w:pPr>
              <w:rPr>
                <w:rFonts w:ascii="Calibri" w:hAnsi="Calibri" w:cs="Calibri"/>
                <w:b/>
              </w:rPr>
            </w:pPr>
            <w:r w:rsidRPr="00C21243">
              <w:rPr>
                <w:rFonts w:ascii="Segoe UI Symbol" w:hAnsi="Segoe UI Symbol" w:cs="Segoe UI Symbol"/>
              </w:rPr>
              <w:t>☐</w:t>
            </w:r>
            <w:r w:rsidRPr="00C21243">
              <w:rPr>
                <w:rFonts w:ascii="Calibri" w:hAnsi="Calibri" w:cs="Calibri"/>
              </w:rPr>
              <w:t xml:space="preserve"> Child </w:t>
            </w:r>
            <w:r>
              <w:rPr>
                <w:rFonts w:ascii="Calibri" w:hAnsi="Calibri" w:cs="Calibri"/>
              </w:rPr>
              <w:t>(&lt;16 years)</w:t>
            </w:r>
            <w:r w:rsidRPr="00C2124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403" w:type="dxa"/>
          </w:tcPr>
          <w:p w14:paraId="7FA46AFA" w14:textId="77777777" w:rsidR="00C54386" w:rsidRPr="00C21243" w:rsidRDefault="00C54386" w:rsidP="00797AA3">
            <w:pPr>
              <w:ind w:left="321" w:hanging="284"/>
              <w:rPr>
                <w:rFonts w:ascii="Calibri" w:hAnsi="Calibri" w:cs="Calibri"/>
              </w:rPr>
            </w:pPr>
            <w:r w:rsidRPr="00C21243">
              <w:rPr>
                <w:rFonts w:ascii="Segoe UI Symbol" w:hAnsi="Segoe UI Symbol" w:cs="Segoe UI Symbol"/>
              </w:rPr>
              <w:t>☐</w:t>
            </w:r>
            <w:r w:rsidRPr="00C21243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Young Person (16-17 years)</w:t>
            </w:r>
          </w:p>
          <w:p w14:paraId="61A903D0" w14:textId="77777777" w:rsidR="00C54386" w:rsidRPr="00C21243" w:rsidRDefault="00C54386" w:rsidP="00797AA3">
            <w:pPr>
              <w:rPr>
                <w:rFonts w:ascii="Calibri" w:hAnsi="Calibri" w:cs="Calibri"/>
                <w:b/>
              </w:rPr>
            </w:pPr>
          </w:p>
        </w:tc>
      </w:tr>
      <w:tr w:rsidR="00C54386" w:rsidRPr="00C54386" w14:paraId="122C4FCF" w14:textId="77777777" w:rsidTr="00797AA3">
        <w:trPr>
          <w:trHeight w:val="235"/>
        </w:trPr>
        <w:tc>
          <w:tcPr>
            <w:tcW w:w="10201" w:type="dxa"/>
            <w:gridSpan w:val="3"/>
          </w:tcPr>
          <w:p w14:paraId="3471F0B6" w14:textId="77777777" w:rsidR="00C54386" w:rsidRPr="00C54386" w:rsidRDefault="00C54386" w:rsidP="00C54386">
            <w:pPr>
              <w:pStyle w:val="Heading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54386">
              <w:rPr>
                <w:rFonts w:ascii="Calibri" w:hAnsi="Calibri" w:cs="Calibri"/>
                <w:b/>
                <w:bCs/>
                <w:sz w:val="24"/>
                <w:szCs w:val="24"/>
              </w:rPr>
              <w:t>Consent category (please tick one):</w:t>
            </w:r>
          </w:p>
        </w:tc>
      </w:tr>
      <w:tr w:rsidR="00C54386" w:rsidRPr="00C21243" w14:paraId="65E56174" w14:textId="77777777" w:rsidTr="00797AA3">
        <w:trPr>
          <w:trHeight w:val="274"/>
        </w:trPr>
        <w:tc>
          <w:tcPr>
            <w:tcW w:w="10201" w:type="dxa"/>
            <w:gridSpan w:val="3"/>
          </w:tcPr>
          <w:p w14:paraId="48FE7BEF" w14:textId="77777777" w:rsidR="00C54386" w:rsidRDefault="00C54386" w:rsidP="00797AA3">
            <w:pPr>
              <w:ind w:left="321" w:hanging="284"/>
              <w:rPr>
                <w:rFonts w:ascii="Calibri" w:hAnsi="Calibri" w:cs="Calibri"/>
              </w:rPr>
            </w:pPr>
            <w:r w:rsidRPr="26358893">
              <w:rPr>
                <w:rFonts w:ascii="Segoe UI Symbol" w:hAnsi="Segoe UI Symbol" w:cs="Segoe UI Symbol"/>
              </w:rPr>
              <w:t>☐</w:t>
            </w:r>
            <w:r w:rsidRPr="26358893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Client has capacity by to provide their own consent</w:t>
            </w:r>
          </w:p>
        </w:tc>
      </w:tr>
      <w:tr w:rsidR="00C54386" w:rsidRPr="00C21243" w14:paraId="37D36102" w14:textId="77777777" w:rsidTr="00797AA3">
        <w:trPr>
          <w:trHeight w:val="556"/>
        </w:trPr>
        <w:tc>
          <w:tcPr>
            <w:tcW w:w="10201" w:type="dxa"/>
            <w:gridSpan w:val="3"/>
          </w:tcPr>
          <w:p w14:paraId="2BD892FB" w14:textId="77777777" w:rsidR="00C54386" w:rsidRDefault="00C54386" w:rsidP="00797AA3">
            <w:pPr>
              <w:ind w:left="321" w:hanging="284"/>
              <w:rPr>
                <w:rFonts w:ascii="Calibri" w:hAnsi="Calibri" w:cs="Calibri"/>
              </w:rPr>
            </w:pPr>
            <w:r w:rsidRPr="00C21243">
              <w:rPr>
                <w:rFonts w:ascii="Segoe UI Symbol" w:hAnsi="Segoe UI Symbol" w:cs="Segoe UI Symbol"/>
              </w:rPr>
              <w:t>☐</w:t>
            </w:r>
            <w:r w:rsidRPr="00C21243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C</w:t>
            </w:r>
            <w:r w:rsidRPr="00205D95">
              <w:rPr>
                <w:rFonts w:ascii="Calibri" w:hAnsi="Calibri" w:cs="Calibri"/>
              </w:rPr>
              <w:t>lient is a child or young person, lacks capacity to consent, and/or consent is otherwise provided by an authorised representative (e.g., parent, guardian, authorised decision-maker).</w:t>
            </w:r>
          </w:p>
          <w:p w14:paraId="2E8B79FB" w14:textId="77777777" w:rsidR="00C54386" w:rsidRPr="009D7C55" w:rsidRDefault="00C54386" w:rsidP="00797AA3">
            <w:pPr>
              <w:ind w:left="321" w:hanging="284"/>
              <w:rPr>
                <w:rFonts w:ascii="Calibri" w:hAnsi="Calibri" w:cs="Calibri"/>
              </w:rPr>
            </w:pPr>
          </w:p>
        </w:tc>
      </w:tr>
    </w:tbl>
    <w:p w14:paraId="527A3DEF" w14:textId="747521E3" w:rsidR="00B50B5A" w:rsidRPr="00F93D34" w:rsidRDefault="00B50B5A" w:rsidP="003A44AB">
      <w:pPr>
        <w:rPr>
          <w:rFonts w:ascii="Calibri" w:hAnsi="Calibri" w:cs="Calibri"/>
        </w:rPr>
      </w:pPr>
      <w:r w:rsidRPr="00F93D34">
        <w:rPr>
          <w:rFonts w:ascii="Calibri" w:hAnsi="Calibri" w:cs="Calibri"/>
        </w:rPr>
        <w:t>It has been discussed with me</w:t>
      </w:r>
      <w:r w:rsidR="00BD6DA0">
        <w:rPr>
          <w:rFonts w:ascii="Calibri" w:hAnsi="Calibri" w:cs="Calibri"/>
        </w:rPr>
        <w:t>, and where applicable,</w:t>
      </w:r>
      <w:r w:rsidR="00BD6DA0" w:rsidRPr="00F93D34">
        <w:rPr>
          <w:rFonts w:ascii="Calibri" w:hAnsi="Calibri" w:cs="Calibri"/>
        </w:rPr>
        <w:t xml:space="preserve"> my authorised decision-maker</w:t>
      </w:r>
      <w:r w:rsidR="00BD6DA0" w:rsidRPr="00F93D34">
        <w:rPr>
          <w:rFonts w:ascii="Calibri" w:hAnsi="Calibri" w:cs="Calibri"/>
        </w:rPr>
        <w:t xml:space="preserve"> </w:t>
      </w:r>
      <w:r w:rsidRPr="00F93D34">
        <w:rPr>
          <w:rFonts w:ascii="Calibri" w:hAnsi="Calibri" w:cs="Calibri"/>
        </w:rPr>
        <w:t>how and why certain information may be shared with others, as listed below. I understand this and give my consent for the information to be shared as stated. This consent remains current for the period of ___________________ and will be revisited as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6A790A" w:rsidRPr="00F93D34" w14:paraId="37E3ACA3" w14:textId="77777777" w:rsidTr="006A790A">
        <w:tc>
          <w:tcPr>
            <w:tcW w:w="9936" w:type="dxa"/>
            <w:gridSpan w:val="3"/>
            <w:shd w:val="clear" w:color="auto" w:fill="000000" w:themeFill="text1"/>
          </w:tcPr>
          <w:p w14:paraId="4E3893D4" w14:textId="77777777" w:rsidR="006A790A" w:rsidRPr="00F93D34" w:rsidRDefault="006A790A">
            <w:pPr>
              <w:rPr>
                <w:rFonts w:ascii="Calibri" w:hAnsi="Calibri" w:cs="Calibri"/>
                <w:b/>
              </w:rPr>
            </w:pPr>
            <w:r w:rsidRPr="00F93D34">
              <w:rPr>
                <w:rFonts w:ascii="Calibri" w:hAnsi="Calibri" w:cs="Calibri"/>
                <w:b/>
              </w:rPr>
              <w:t>Consent to share information</w:t>
            </w:r>
          </w:p>
          <w:p w14:paraId="2DD3F827" w14:textId="18DB072E" w:rsidR="006A790A" w:rsidRPr="00F93D34" w:rsidRDefault="006A790A">
            <w:pPr>
              <w:rPr>
                <w:rFonts w:ascii="Calibri" w:hAnsi="Calibri" w:cs="Calibri"/>
                <w:b/>
              </w:rPr>
            </w:pPr>
          </w:p>
        </w:tc>
      </w:tr>
      <w:tr w:rsidR="00EA1F0F" w:rsidRPr="00F93D34" w14:paraId="20F3008E" w14:textId="77777777" w:rsidTr="00F93D34">
        <w:tc>
          <w:tcPr>
            <w:tcW w:w="3312" w:type="dxa"/>
            <w:shd w:val="clear" w:color="auto" w:fill="D9D9D9" w:themeFill="accent4" w:themeFillTint="33"/>
          </w:tcPr>
          <w:p w14:paraId="0B77A4E6" w14:textId="1CD8F98C" w:rsidR="003A44AB" w:rsidRPr="00F93D34" w:rsidRDefault="006A79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Personal information to be shared (including exceptions</w:t>
            </w:r>
          </w:p>
        </w:tc>
        <w:tc>
          <w:tcPr>
            <w:tcW w:w="3312" w:type="dxa"/>
            <w:shd w:val="clear" w:color="auto" w:fill="D9D9D9" w:themeFill="accent4" w:themeFillTint="33"/>
          </w:tcPr>
          <w:p w14:paraId="4D4E286A" w14:textId="6E661453" w:rsidR="00C64FF9" w:rsidRPr="00F93D34" w:rsidRDefault="006A790A" w:rsidP="00C64FF9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F93D34">
              <w:rPr>
                <w:rFonts w:ascii="Calibri" w:hAnsi="Calibri" w:cs="Calibri"/>
                <w:b/>
              </w:rPr>
              <w:t>Name of agency or person with who the information will be shared with</w:t>
            </w:r>
          </w:p>
          <w:p w14:paraId="07FDAFE7" w14:textId="75EF9C92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shd w:val="clear" w:color="auto" w:fill="D9D9D9" w:themeFill="accent4" w:themeFillTint="33"/>
          </w:tcPr>
          <w:p w14:paraId="2A51D8B2" w14:textId="1C0209BA" w:rsidR="003A44AB" w:rsidRPr="00F93D34" w:rsidRDefault="006A790A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Purpose of information sharing</w:t>
            </w:r>
          </w:p>
        </w:tc>
      </w:tr>
      <w:tr w:rsidR="00EA1F0F" w:rsidRPr="00F93D34" w14:paraId="19988EC5" w14:textId="77777777" w:rsidTr="00F93D34">
        <w:tc>
          <w:tcPr>
            <w:tcW w:w="3312" w:type="dxa"/>
          </w:tcPr>
          <w:p w14:paraId="25691D02" w14:textId="3C922433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</w:tcPr>
          <w:p w14:paraId="4C8A8BE6" w14:textId="2A2084C4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</w:tcPr>
          <w:p w14:paraId="3B99502A" w14:textId="77777777" w:rsidR="003A44AB" w:rsidRPr="00F93D34" w:rsidRDefault="003A44AB">
            <w:pPr>
              <w:rPr>
                <w:rFonts w:ascii="Calibri" w:hAnsi="Calibri" w:cs="Calibri"/>
              </w:rPr>
            </w:pPr>
          </w:p>
          <w:p w14:paraId="7A25DCE7" w14:textId="1ED9C303" w:rsidR="008F463E" w:rsidRPr="00F93D34" w:rsidRDefault="008F463E">
            <w:pPr>
              <w:rPr>
                <w:rFonts w:ascii="Calibri" w:hAnsi="Calibri" w:cs="Calibri"/>
              </w:rPr>
            </w:pPr>
          </w:p>
        </w:tc>
      </w:tr>
      <w:tr w:rsidR="00EA1F0F" w:rsidRPr="00F93D34" w14:paraId="3F100416" w14:textId="77777777" w:rsidTr="00F93D34">
        <w:tc>
          <w:tcPr>
            <w:tcW w:w="3312" w:type="dxa"/>
          </w:tcPr>
          <w:p w14:paraId="0CA9D0FE" w14:textId="4D9B3A69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</w:tcPr>
          <w:p w14:paraId="69C3674E" w14:textId="4D839FEE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</w:tcPr>
          <w:p w14:paraId="0C15BE5C" w14:textId="77777777" w:rsidR="003A44AB" w:rsidRPr="00F93D34" w:rsidRDefault="003A44AB">
            <w:pPr>
              <w:rPr>
                <w:rFonts w:ascii="Calibri" w:hAnsi="Calibri" w:cs="Calibri"/>
              </w:rPr>
            </w:pPr>
          </w:p>
          <w:p w14:paraId="085EFCAC" w14:textId="725666D1" w:rsidR="00C64FF9" w:rsidRPr="00F93D34" w:rsidRDefault="00C64FF9">
            <w:pPr>
              <w:rPr>
                <w:rFonts w:ascii="Calibri" w:hAnsi="Calibri" w:cs="Calibri"/>
              </w:rPr>
            </w:pPr>
          </w:p>
        </w:tc>
      </w:tr>
      <w:tr w:rsidR="00EA1F0F" w:rsidRPr="00F93D34" w14:paraId="32DA1E4F" w14:textId="77777777" w:rsidTr="00F93D34">
        <w:tc>
          <w:tcPr>
            <w:tcW w:w="3312" w:type="dxa"/>
          </w:tcPr>
          <w:p w14:paraId="6479A345" w14:textId="04873C24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</w:tcPr>
          <w:p w14:paraId="297981C2" w14:textId="571CBCE3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</w:tcPr>
          <w:p w14:paraId="3123A57C" w14:textId="77777777" w:rsidR="003A44AB" w:rsidRPr="00F93D34" w:rsidRDefault="003A44AB">
            <w:pPr>
              <w:rPr>
                <w:rFonts w:ascii="Calibri" w:hAnsi="Calibri" w:cs="Calibri"/>
              </w:rPr>
            </w:pPr>
          </w:p>
          <w:p w14:paraId="3573B456" w14:textId="77B36585" w:rsidR="00C64FF9" w:rsidRPr="00F93D34" w:rsidRDefault="00C64FF9">
            <w:pPr>
              <w:rPr>
                <w:rFonts w:ascii="Calibri" w:hAnsi="Calibri" w:cs="Calibri"/>
              </w:rPr>
            </w:pPr>
          </w:p>
        </w:tc>
      </w:tr>
      <w:tr w:rsidR="00EA1F0F" w:rsidRPr="00F93D34" w14:paraId="1799A344" w14:textId="77777777" w:rsidTr="00F93D34">
        <w:tc>
          <w:tcPr>
            <w:tcW w:w="3312" w:type="dxa"/>
          </w:tcPr>
          <w:p w14:paraId="74C99915" w14:textId="49D8CC18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</w:tcPr>
          <w:p w14:paraId="7502B968" w14:textId="531AE53A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</w:tcPr>
          <w:p w14:paraId="7576E04B" w14:textId="77777777" w:rsidR="003A44AB" w:rsidRPr="00F93D34" w:rsidRDefault="003A44AB">
            <w:pPr>
              <w:rPr>
                <w:rFonts w:ascii="Calibri" w:hAnsi="Calibri" w:cs="Calibri"/>
              </w:rPr>
            </w:pPr>
          </w:p>
          <w:p w14:paraId="048FB183" w14:textId="384A9A6D" w:rsidR="008F463E" w:rsidRPr="00F93D34" w:rsidRDefault="008F463E">
            <w:pPr>
              <w:rPr>
                <w:rFonts w:ascii="Calibri" w:hAnsi="Calibri" w:cs="Calibri"/>
              </w:rPr>
            </w:pPr>
          </w:p>
        </w:tc>
      </w:tr>
      <w:tr w:rsidR="00EA1F0F" w:rsidRPr="00F93D34" w14:paraId="01A6CB6E" w14:textId="77777777" w:rsidTr="00F93D34">
        <w:tc>
          <w:tcPr>
            <w:tcW w:w="3312" w:type="dxa"/>
          </w:tcPr>
          <w:p w14:paraId="7C1935C6" w14:textId="1EFB7433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</w:tcPr>
          <w:p w14:paraId="6E30F778" w14:textId="1D1A8F62" w:rsidR="003A44AB" w:rsidRPr="00F93D34" w:rsidRDefault="003A44AB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</w:tcPr>
          <w:p w14:paraId="1C9988BB" w14:textId="77777777" w:rsidR="003A44AB" w:rsidRPr="00F93D34" w:rsidRDefault="003A44AB">
            <w:pPr>
              <w:rPr>
                <w:rFonts w:ascii="Calibri" w:hAnsi="Calibri" w:cs="Calibri"/>
              </w:rPr>
            </w:pPr>
          </w:p>
          <w:p w14:paraId="6792B140" w14:textId="21130BDC" w:rsidR="00C64FF9" w:rsidRPr="00F93D34" w:rsidRDefault="00C64FF9">
            <w:pPr>
              <w:rPr>
                <w:rFonts w:ascii="Calibri" w:hAnsi="Calibri" w:cs="Calibri"/>
              </w:rPr>
            </w:pPr>
          </w:p>
        </w:tc>
      </w:tr>
    </w:tbl>
    <w:p w14:paraId="79A72BC8" w14:textId="77777777" w:rsidR="00BD6DA0" w:rsidRDefault="00BD6DA0" w:rsidP="00F93D34">
      <w:pPr>
        <w:pStyle w:val="Heading2"/>
        <w:rPr>
          <w:rFonts w:ascii="Calibri" w:hAnsi="Calibri" w:cs="Calibri"/>
          <w:b/>
          <w:bCs/>
          <w:sz w:val="24"/>
          <w:szCs w:val="24"/>
        </w:rPr>
      </w:pPr>
    </w:p>
    <w:p w14:paraId="22964275" w14:textId="3CC556FE" w:rsidR="003A44AB" w:rsidRPr="0027658B" w:rsidRDefault="00F93D34" w:rsidP="00F93D34">
      <w:pPr>
        <w:pStyle w:val="Heading2"/>
        <w:rPr>
          <w:rFonts w:ascii="Calibri" w:hAnsi="Calibri" w:cs="Calibri"/>
          <w:b/>
          <w:bCs/>
          <w:sz w:val="24"/>
          <w:szCs w:val="24"/>
        </w:rPr>
      </w:pPr>
      <w:r w:rsidRPr="0027658B">
        <w:rPr>
          <w:rFonts w:ascii="Calibri" w:hAnsi="Calibri" w:cs="Calibri"/>
          <w:b/>
          <w:bCs/>
          <w:sz w:val="24"/>
          <w:szCs w:val="24"/>
        </w:rPr>
        <w:t>Written Consent</w:t>
      </w:r>
    </w:p>
    <w:p w14:paraId="79804483" w14:textId="098DDEDD" w:rsidR="003A44AB" w:rsidRPr="00F93D34" w:rsidRDefault="003A44AB" w:rsidP="003A44AB">
      <w:pPr>
        <w:pStyle w:val="Heading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93D34">
        <w:rPr>
          <w:rFonts w:ascii="Calibri" w:hAnsi="Calibri" w:cs="Calibri"/>
          <w:b/>
          <w:bCs/>
          <w:color w:val="auto"/>
          <w:sz w:val="22"/>
          <w:szCs w:val="22"/>
        </w:rPr>
        <w:t>Client</w:t>
      </w:r>
    </w:p>
    <w:p w14:paraId="48D156C4" w14:textId="77777777" w:rsidR="003A44AB" w:rsidRPr="00F93D34" w:rsidRDefault="003A44AB" w:rsidP="003A44AB">
      <w:pPr>
        <w:rPr>
          <w:rFonts w:ascii="Calibri" w:hAnsi="Calibri" w:cs="Calibri"/>
        </w:rPr>
      </w:pPr>
      <w:r w:rsidRPr="00F93D34">
        <w:rPr>
          <w:rFonts w:ascii="Calibri" w:hAnsi="Calibri" w:cs="Calibri"/>
          <w:i/>
        </w:rPr>
        <w:t>Complete where the client has capacity to provide their own consent.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830"/>
      </w:tblGrid>
      <w:tr w:rsidR="003A44AB" w:rsidRPr="00F93D34" w14:paraId="327B9334" w14:textId="77777777" w:rsidTr="00EA1F0F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FA7CBD" w14:textId="77777777" w:rsidR="003A44AB" w:rsidRPr="00F93D34" w:rsidRDefault="003A44AB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028D7" w14:textId="77777777" w:rsidR="003A44AB" w:rsidRPr="00F93D34" w:rsidRDefault="003A44AB">
            <w:pPr>
              <w:rPr>
                <w:rFonts w:ascii="Calibri" w:hAnsi="Calibri" w:cs="Calibri"/>
              </w:rPr>
            </w:pPr>
          </w:p>
        </w:tc>
      </w:tr>
      <w:tr w:rsidR="003A44AB" w:rsidRPr="00F93D34" w14:paraId="747E1B13" w14:textId="77777777" w:rsidTr="00EA1F0F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3BA8E1" w14:textId="77777777" w:rsidR="003A44AB" w:rsidRPr="00F93D34" w:rsidRDefault="003A44AB">
            <w:pPr>
              <w:rPr>
                <w:rFonts w:ascii="Calibri" w:hAnsi="Calibri" w:cs="Calibri"/>
                <w:b/>
              </w:rPr>
            </w:pPr>
            <w:r w:rsidRPr="00F93D34">
              <w:rPr>
                <w:rFonts w:ascii="Calibri" w:hAnsi="Calibri" w:cs="Calibri"/>
                <w:b/>
              </w:rPr>
              <w:t>Signature</w:t>
            </w:r>
          </w:p>
          <w:p w14:paraId="49CAF63A" w14:textId="77777777" w:rsidR="00EA1F0F" w:rsidRPr="00F93D34" w:rsidRDefault="00EA1F0F">
            <w:pPr>
              <w:rPr>
                <w:rFonts w:ascii="Calibri" w:hAnsi="Calibri" w:cs="Calibri"/>
              </w:rPr>
            </w:pP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54DBBA" w14:textId="77777777" w:rsidR="003A44AB" w:rsidRPr="00F93D34" w:rsidRDefault="003A44AB">
            <w:pPr>
              <w:rPr>
                <w:rFonts w:ascii="Calibri" w:hAnsi="Calibri" w:cs="Calibri"/>
              </w:rPr>
            </w:pPr>
          </w:p>
        </w:tc>
      </w:tr>
      <w:tr w:rsidR="003A44AB" w:rsidRPr="00F93D34" w14:paraId="146B02DA" w14:textId="77777777" w:rsidTr="00EA1F0F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E1A40F" w14:textId="77777777" w:rsidR="003A44AB" w:rsidRPr="00F93D34" w:rsidRDefault="003A44AB">
            <w:pPr>
              <w:rPr>
                <w:rFonts w:ascii="Calibri" w:hAnsi="Calibri" w:cs="Calibri"/>
              </w:rPr>
            </w:pPr>
            <w:r w:rsidRPr="00F93D34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5FAC89" w14:textId="77777777" w:rsidR="003A44AB" w:rsidRPr="00F93D34" w:rsidRDefault="003A44AB">
            <w:pPr>
              <w:rPr>
                <w:rFonts w:ascii="Calibri" w:hAnsi="Calibri" w:cs="Calibri"/>
              </w:rPr>
            </w:pPr>
          </w:p>
        </w:tc>
      </w:tr>
    </w:tbl>
    <w:p w14:paraId="4CEF83C4" w14:textId="77777777" w:rsidR="00B343D2" w:rsidRDefault="00B343D2" w:rsidP="00B343D2">
      <w:pPr>
        <w:spacing w:after="0"/>
      </w:pPr>
    </w:p>
    <w:p w14:paraId="6FE31A99" w14:textId="733B81CD" w:rsidR="00B343D2" w:rsidRPr="00C21243" w:rsidRDefault="00B343D2" w:rsidP="00B343D2">
      <w:pPr>
        <w:pStyle w:val="Heading2"/>
        <w:rPr>
          <w:rFonts w:ascii="Calibri" w:hAnsi="Calibri" w:cs="Calibri"/>
          <w:b/>
          <w:bCs/>
          <w:color w:val="auto"/>
        </w:rPr>
      </w:pPr>
      <w:r w:rsidRPr="00C21243">
        <w:rPr>
          <w:rFonts w:ascii="Calibri" w:hAnsi="Calibri" w:cs="Calibri"/>
          <w:b/>
          <w:bCs/>
          <w:color w:val="auto"/>
        </w:rPr>
        <w:t>Parent 1 / guardian / authorised decision-maker</w:t>
      </w:r>
    </w:p>
    <w:p w14:paraId="76805C69" w14:textId="77777777" w:rsidR="00B343D2" w:rsidRPr="00C21243" w:rsidRDefault="00B343D2" w:rsidP="00B343D2">
      <w:pPr>
        <w:rPr>
          <w:rFonts w:ascii="Calibri" w:hAnsi="Calibri" w:cs="Calibri"/>
        </w:rPr>
      </w:pPr>
      <w:r w:rsidRPr="00C21243">
        <w:rPr>
          <w:rFonts w:ascii="Calibri" w:hAnsi="Calibri" w:cs="Calibri"/>
          <w:i/>
          <w:sz w:val="18"/>
        </w:rPr>
        <w:t>Complete where the client is a child or young person, lacks capacity to consent, or consent is otherwise provided by an authorised representative.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830"/>
      </w:tblGrid>
      <w:tr w:rsidR="00B343D2" w:rsidRPr="00C21243" w14:paraId="1854BD0E" w14:textId="77777777" w:rsidTr="00797AA3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6619A9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  <w:r w:rsidRPr="00C21243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3496E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</w:tc>
      </w:tr>
      <w:tr w:rsidR="00B343D2" w:rsidRPr="00C21243" w14:paraId="7064491A" w14:textId="77777777" w:rsidTr="00797AA3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58F7E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  <w:r w:rsidRPr="00C21243">
              <w:rPr>
                <w:rFonts w:ascii="Calibri" w:hAnsi="Calibri" w:cs="Calibri"/>
                <w:b/>
              </w:rPr>
              <w:t>Relationship to client / basis of authority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BE7A3D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</w:tc>
      </w:tr>
      <w:tr w:rsidR="00B343D2" w:rsidRPr="00C21243" w14:paraId="273BB8B0" w14:textId="77777777" w:rsidTr="00797AA3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556D92" w14:textId="77777777" w:rsidR="00B343D2" w:rsidRPr="00C21243" w:rsidRDefault="00B343D2" w:rsidP="00797AA3">
            <w:pPr>
              <w:rPr>
                <w:rFonts w:ascii="Calibri" w:hAnsi="Calibri" w:cs="Calibri"/>
                <w:b/>
              </w:rPr>
            </w:pPr>
            <w:r w:rsidRPr="00C21243">
              <w:rPr>
                <w:rFonts w:ascii="Calibri" w:hAnsi="Calibri" w:cs="Calibri"/>
                <w:b/>
              </w:rPr>
              <w:t>Contact phone and email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594F15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</w:tc>
      </w:tr>
      <w:tr w:rsidR="00B343D2" w:rsidRPr="00C21243" w14:paraId="1E051E5F" w14:textId="77777777" w:rsidTr="00797AA3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290C88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  <w:r w:rsidRPr="00C21243">
              <w:rPr>
                <w:rFonts w:ascii="Calibri" w:hAnsi="Calibri" w:cs="Calibri"/>
                <w:b/>
              </w:rPr>
              <w:t>Signature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D29A04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  <w:p w14:paraId="086B78C7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</w:tc>
      </w:tr>
      <w:tr w:rsidR="00B343D2" w:rsidRPr="00C21243" w14:paraId="4B4A3A12" w14:textId="77777777" w:rsidTr="00797AA3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6ADF34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  <w:r w:rsidRPr="00C21243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01ACAD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</w:tc>
      </w:tr>
    </w:tbl>
    <w:p w14:paraId="79A29A7B" w14:textId="77777777" w:rsidR="00B343D2" w:rsidRPr="00C21243" w:rsidRDefault="00B343D2" w:rsidP="00B343D2">
      <w:pPr>
        <w:spacing w:after="0"/>
        <w:rPr>
          <w:rFonts w:ascii="Calibri" w:hAnsi="Calibri" w:cs="Calibri"/>
        </w:rPr>
      </w:pPr>
    </w:p>
    <w:p w14:paraId="6E0D47A2" w14:textId="77777777" w:rsidR="00B343D2" w:rsidRPr="00C21243" w:rsidRDefault="00B343D2" w:rsidP="00B343D2">
      <w:pPr>
        <w:pStyle w:val="Heading2"/>
        <w:rPr>
          <w:rFonts w:ascii="Calibri" w:hAnsi="Calibri" w:cs="Calibri"/>
          <w:b/>
          <w:bCs/>
          <w:color w:val="auto"/>
        </w:rPr>
      </w:pPr>
      <w:r w:rsidRPr="00C21243">
        <w:rPr>
          <w:rFonts w:ascii="Calibri" w:hAnsi="Calibri" w:cs="Calibri"/>
          <w:b/>
          <w:bCs/>
          <w:color w:val="auto"/>
        </w:rPr>
        <w:t>Parent 2 / guardian / authorised decision-maker</w:t>
      </w:r>
    </w:p>
    <w:p w14:paraId="0E8201DF" w14:textId="77777777" w:rsidR="00B343D2" w:rsidRPr="00C21243" w:rsidRDefault="00B343D2" w:rsidP="00B343D2">
      <w:pPr>
        <w:rPr>
          <w:rFonts w:ascii="Calibri" w:hAnsi="Calibri" w:cs="Calibri"/>
        </w:rPr>
      </w:pPr>
      <w:r w:rsidRPr="00C21243">
        <w:rPr>
          <w:rFonts w:ascii="Calibri" w:hAnsi="Calibri" w:cs="Calibri"/>
          <w:i/>
          <w:sz w:val="18"/>
        </w:rPr>
        <w:t>Complete where the client is a child or young person, lacks capacity to consent, or consent is otherwise provided by an authorised representative.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830"/>
      </w:tblGrid>
      <w:tr w:rsidR="00B343D2" w:rsidRPr="00C21243" w14:paraId="6C3F43F7" w14:textId="77777777" w:rsidTr="00797AA3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8E90C5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  <w:r w:rsidRPr="00C21243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54975A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</w:tc>
      </w:tr>
      <w:tr w:rsidR="00B343D2" w:rsidRPr="00C21243" w14:paraId="2BA596EB" w14:textId="77777777" w:rsidTr="00797AA3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1F46B4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  <w:r w:rsidRPr="00C21243">
              <w:rPr>
                <w:rFonts w:ascii="Calibri" w:hAnsi="Calibri" w:cs="Calibri"/>
                <w:b/>
              </w:rPr>
              <w:t>Relationship to client / basis of authority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E8377E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</w:tc>
      </w:tr>
      <w:tr w:rsidR="00B343D2" w:rsidRPr="00C21243" w14:paraId="1362EEE6" w14:textId="77777777" w:rsidTr="00797AA3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B8D6A" w14:textId="77777777" w:rsidR="00B343D2" w:rsidRPr="00C21243" w:rsidRDefault="00B343D2" w:rsidP="00797AA3">
            <w:pPr>
              <w:rPr>
                <w:rFonts w:ascii="Calibri" w:hAnsi="Calibri" w:cs="Calibri"/>
                <w:b/>
              </w:rPr>
            </w:pPr>
            <w:r w:rsidRPr="00C21243">
              <w:rPr>
                <w:rFonts w:ascii="Calibri" w:hAnsi="Calibri" w:cs="Calibri"/>
                <w:b/>
              </w:rPr>
              <w:t>Contact phone and email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8CDF65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</w:tc>
      </w:tr>
      <w:tr w:rsidR="00B343D2" w:rsidRPr="00C21243" w14:paraId="7E7BE0CF" w14:textId="77777777" w:rsidTr="00797AA3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3B2CA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  <w:r w:rsidRPr="00C21243">
              <w:rPr>
                <w:rFonts w:ascii="Calibri" w:hAnsi="Calibri" w:cs="Calibri"/>
                <w:b/>
              </w:rPr>
              <w:t>Signature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EC2ED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  <w:p w14:paraId="2FA8EC3E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</w:tc>
      </w:tr>
      <w:tr w:rsidR="00B343D2" w:rsidRPr="00C21243" w14:paraId="725226B5" w14:textId="77777777" w:rsidTr="00797AA3">
        <w:trPr>
          <w:jc w:val="center"/>
        </w:trPr>
        <w:tc>
          <w:tcPr>
            <w:tcW w:w="4106" w:type="dxa"/>
            <w:shd w:val="clear" w:color="auto" w:fill="D9D9D9" w:themeFill="accent4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6C60AE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  <w:r w:rsidRPr="00C21243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5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C5DA3C" w14:textId="77777777" w:rsidR="00B343D2" w:rsidRPr="00C21243" w:rsidRDefault="00B343D2" w:rsidP="00797AA3">
            <w:pPr>
              <w:rPr>
                <w:rFonts w:ascii="Calibri" w:hAnsi="Calibri" w:cs="Calibri"/>
              </w:rPr>
            </w:pPr>
          </w:p>
        </w:tc>
      </w:tr>
    </w:tbl>
    <w:p w14:paraId="068282BA" w14:textId="77777777" w:rsidR="005B6531" w:rsidRPr="00F93D34" w:rsidRDefault="005B6531" w:rsidP="00B343D2">
      <w:pPr>
        <w:pStyle w:val="Heading2"/>
        <w:rPr>
          <w:rFonts w:ascii="Calibri" w:hAnsi="Calibri" w:cs="Calibri"/>
          <w:sz w:val="22"/>
          <w:szCs w:val="22"/>
        </w:rPr>
      </w:pPr>
    </w:p>
    <w:sectPr w:rsidR="005B6531" w:rsidRPr="00F93D34" w:rsidSect="003A44AB">
      <w:headerReference w:type="default" r:id="rId11"/>
      <w:footerReference w:type="default" r:id="rId12"/>
      <w:pgSz w:w="12240" w:h="15840"/>
      <w:pgMar w:top="1440" w:right="1080" w:bottom="993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94CCE" w14:textId="77777777" w:rsidR="00C1337E" w:rsidRDefault="00C1337E" w:rsidP="00AE2105">
      <w:pPr>
        <w:spacing w:after="0" w:line="240" w:lineRule="auto"/>
      </w:pPr>
      <w:r>
        <w:separator/>
      </w:r>
    </w:p>
  </w:endnote>
  <w:endnote w:type="continuationSeparator" w:id="0">
    <w:p w14:paraId="6AE4EFA3" w14:textId="77777777" w:rsidR="00C1337E" w:rsidRDefault="00C1337E" w:rsidP="00AE2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ue Haas Grotesk Display Pro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EBF5" w14:textId="77777777" w:rsidR="001A3821" w:rsidRDefault="001A3821">
    <w:pPr>
      <w:pStyle w:val="Footer"/>
    </w:pPr>
    <w:r>
      <w:rPr>
        <w:noProof/>
      </w:rPr>
      <mc:AlternateContent>
        <mc:Choice Requires="wps">
          <w:drawing>
            <wp:anchor distT="182880" distB="182880" distL="114300" distR="114300" simplePos="0" relativeHeight="251658240" behindDoc="0" locked="0" layoutInCell="1" allowOverlap="0" wp14:anchorId="0C06D7C2" wp14:editId="7D8FE6CB">
              <wp:simplePos x="0" y="0"/>
              <wp:positionH relativeFrom="page">
                <wp:align>right</wp:align>
              </wp:positionH>
              <wp:positionV relativeFrom="page">
                <wp:posOffset>9464722</wp:posOffset>
              </wp:positionV>
              <wp:extent cx="7765576" cy="393192"/>
              <wp:effectExtent l="0" t="0" r="6985" b="6985"/>
              <wp:wrapTopAndBottom/>
              <wp:docPr id="13" name="Text Box 13" descr="Color-block footer displaying page 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65576" cy="39319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Footer content"/>
                          </w:tblPr>
                          <w:tblGrid>
                            <w:gridCol w:w="244"/>
                            <w:gridCol w:w="11378"/>
                            <w:gridCol w:w="612"/>
                          </w:tblGrid>
                          <w:tr w:rsidR="001A3821" w14:paraId="03CEC0B0" w14:textId="77777777">
                            <w:trPr>
                              <w:trHeight w:hRule="exact" w:val="360"/>
                            </w:trPr>
                            <w:tc>
                              <w:tcPr>
                                <w:tcW w:w="100" w:type="pct"/>
                                <w:shd w:val="clear" w:color="auto" w:fill="9D0233" w:themeFill="accent1"/>
                                <w:vAlign w:val="center"/>
                              </w:tcPr>
                              <w:p w14:paraId="1495F83A" w14:textId="77777777" w:rsidR="001A3821" w:rsidRDefault="001A3821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50" w:type="pct"/>
                                <w:shd w:val="clear" w:color="auto" w:fill="BFBFBF" w:themeFill="accent5" w:themeFillShade="BF"/>
                                <w:vAlign w:val="center"/>
                              </w:tcPr>
                              <w:p w14:paraId="586093EC" w14:textId="77777777" w:rsidR="001A3821" w:rsidRDefault="001A3821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ind w:left="144" w:right="144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0" w:type="pct"/>
                                <w:shd w:val="clear" w:color="auto" w:fill="9D0233" w:themeFill="accent1"/>
                                <w:vAlign w:val="center"/>
                              </w:tcPr>
                              <w:p w14:paraId="0C17B02F" w14:textId="77777777" w:rsidR="001A3821" w:rsidRDefault="001A3821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C2C999" w14:textId="77777777" w:rsidR="001A3821" w:rsidRDefault="001A3821">
                          <w:pPr>
                            <w:pStyle w:val="NoSpacing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06D7C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alt="Color-block footer displaying page number" style="position:absolute;margin-left:560.25pt;margin-top:745.25pt;width:611.45pt;height:30.95pt;z-index:251658240;visibility:visible;mso-wrap-style:square;mso-width-percent:0;mso-height-percent:0;mso-wrap-distance-left:9pt;mso-wrap-distance-top:14.4pt;mso-wrap-distance-right:9pt;mso-wrap-distance-bottom:14.4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" o:allowoverlap="f" filled="f" stroked="f" strokeweight=".5pt">
              <v:textbox inset="0,0,0,0">
                <w:txbxContent>
                  <w:tbl>
                    <w:tblPr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Footer content"/>
                    </w:tblPr>
                    <w:tblGrid>
                      <w:gridCol w:w="244"/>
                      <w:gridCol w:w="11378"/>
                      <w:gridCol w:w="612"/>
                    </w:tblGrid>
                    <w:tr w:rsidR="001A3821" w14:paraId="03CEC0B0" w14:textId="77777777">
                      <w:trPr>
                        <w:trHeight w:hRule="exact" w:val="360"/>
                      </w:trPr>
                      <w:tc>
                        <w:tcPr>
                          <w:tcW w:w="100" w:type="pct"/>
                          <w:shd w:val="clear" w:color="auto" w:fill="9D0233" w:themeFill="accent1"/>
                          <w:vAlign w:val="center"/>
                        </w:tcPr>
                        <w:p w14:paraId="1495F83A" w14:textId="77777777" w:rsidR="001A3821" w:rsidRDefault="001A382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650" w:type="pct"/>
                          <w:shd w:val="clear" w:color="auto" w:fill="BFBFBF" w:themeFill="accent5" w:themeFillShade="BF"/>
                          <w:vAlign w:val="center"/>
                        </w:tcPr>
                        <w:p w14:paraId="586093EC" w14:textId="77777777" w:rsidR="001A3821" w:rsidRDefault="001A382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ind w:left="144" w:right="144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250" w:type="pct"/>
                          <w:shd w:val="clear" w:color="auto" w:fill="9D0233" w:themeFill="accent1"/>
                          <w:vAlign w:val="center"/>
                        </w:tcPr>
                        <w:p w14:paraId="0C17B02F" w14:textId="77777777" w:rsidR="001A3821" w:rsidRDefault="001A382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C2C999" w14:textId="77777777" w:rsidR="001A3821" w:rsidRDefault="001A3821">
                    <w:pPr>
                      <w:pStyle w:val="NoSpacing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DAB1" w14:textId="77777777" w:rsidR="00C1337E" w:rsidRDefault="00C1337E" w:rsidP="00AE2105">
      <w:pPr>
        <w:spacing w:after="0" w:line="240" w:lineRule="auto"/>
      </w:pPr>
      <w:r>
        <w:separator/>
      </w:r>
    </w:p>
  </w:footnote>
  <w:footnote w:type="continuationSeparator" w:id="0">
    <w:p w14:paraId="62977382" w14:textId="77777777" w:rsidR="00C1337E" w:rsidRDefault="00C1337E" w:rsidP="00AE2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4CFC" w14:textId="77777777" w:rsidR="00AE2105" w:rsidRDefault="00BB181A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F4290F6" wp14:editId="27C00183">
          <wp:simplePos x="0" y="0"/>
          <wp:positionH relativeFrom="page">
            <wp:posOffset>14605</wp:posOffset>
          </wp:positionH>
          <wp:positionV relativeFrom="paragraph">
            <wp:posOffset>-450850</wp:posOffset>
          </wp:positionV>
          <wp:extent cx="7758338" cy="1104900"/>
          <wp:effectExtent l="0" t="0" r="0" b="0"/>
          <wp:wrapNone/>
          <wp:docPr id="845337170" name="Picture 845337170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,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338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8F1964" w14:textId="77777777" w:rsidR="00AE2105" w:rsidRDefault="00BB181A" w:rsidP="00BB181A">
    <w:pPr>
      <w:tabs>
        <w:tab w:val="left" w:pos="6030"/>
      </w:tabs>
      <w:spacing w:after="0"/>
      <w:rPr>
        <w:rFonts w:ascii="Neue Haas Grotesk Display Pro" w:hAnsi="Neue Haas Grotesk Display Pro" w:cstheme="minorHAnsi"/>
      </w:rPr>
    </w:pPr>
    <w:r>
      <w:rPr>
        <w:rFonts w:ascii="Neue Haas Grotesk Display Pro" w:hAnsi="Neue Haas Grotesk Display Pro"/>
        <w:color w:val="4F4B4C"/>
      </w:rPr>
      <w:tab/>
    </w:r>
    <w:r w:rsidR="00AE2105">
      <w:rPr>
        <w:rFonts w:ascii="Neue Haas Grotesk Display Pro" w:hAnsi="Neue Haas Grotesk Display Pro"/>
        <w:color w:val="4F4B4C"/>
      </w:rPr>
      <w:br/>
    </w:r>
  </w:p>
  <w:p w14:paraId="32CDF3DC" w14:textId="77777777" w:rsidR="00AE2105" w:rsidRDefault="00AE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6324"/>
    <w:multiLevelType w:val="hybridMultilevel"/>
    <w:tmpl w:val="5DDEA33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757CA3E2">
      <w:start w:val="2"/>
      <w:numFmt w:val="bullet"/>
      <w:lvlText w:val="•"/>
      <w:lvlJc w:val="left"/>
      <w:pPr>
        <w:ind w:left="1080" w:hanging="360"/>
      </w:pPr>
      <w:rPr>
        <w:rFonts w:ascii="Neue Haas Grotesk Display Pro" w:eastAsiaTheme="minorHAnsi" w:hAnsi="Neue Haas Grotesk Display Pro" w:cstheme="minorBidi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C045C"/>
    <w:multiLevelType w:val="hybridMultilevel"/>
    <w:tmpl w:val="C5C83382"/>
    <w:lvl w:ilvl="0" w:tplc="E21E1B3E">
      <w:start w:val="1"/>
      <w:numFmt w:val="bullet"/>
      <w:lvlText w:val=""/>
      <w:lvlJc w:val="left"/>
      <w:pPr>
        <w:ind w:left="1512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315318"/>
    <w:multiLevelType w:val="hybridMultilevel"/>
    <w:tmpl w:val="DC7E58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C359F"/>
    <w:multiLevelType w:val="hybridMultilevel"/>
    <w:tmpl w:val="931C06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01F2A"/>
    <w:multiLevelType w:val="multilevel"/>
    <w:tmpl w:val="A6F4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46DDC"/>
    <w:multiLevelType w:val="hybridMultilevel"/>
    <w:tmpl w:val="0DD4F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6" w15:restartNumberingAfterBreak="0">
    <w:nsid w:val="3EF05099"/>
    <w:multiLevelType w:val="hybridMultilevel"/>
    <w:tmpl w:val="8C065AEA"/>
    <w:lvl w:ilvl="0" w:tplc="0C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5375C42"/>
    <w:multiLevelType w:val="multilevel"/>
    <w:tmpl w:val="56DE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D27E99"/>
    <w:multiLevelType w:val="hybridMultilevel"/>
    <w:tmpl w:val="513E4B36"/>
    <w:lvl w:ilvl="0" w:tplc="E21E1B3E">
      <w:start w:val="1"/>
      <w:numFmt w:val="bullet"/>
      <w:lvlText w:val=""/>
      <w:lvlJc w:val="left"/>
      <w:pPr>
        <w:ind w:left="1152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368">
    <w:abstractNumId w:val="2"/>
  </w:num>
  <w:num w:numId="2" w16cid:durableId="226187983">
    <w:abstractNumId w:val="0"/>
  </w:num>
  <w:num w:numId="3" w16cid:durableId="746270594">
    <w:abstractNumId w:val="6"/>
  </w:num>
  <w:num w:numId="4" w16cid:durableId="1324241304">
    <w:abstractNumId w:val="8"/>
  </w:num>
  <w:num w:numId="5" w16cid:durableId="848369300">
    <w:abstractNumId w:val="4"/>
  </w:num>
  <w:num w:numId="6" w16cid:durableId="1599828004">
    <w:abstractNumId w:val="7"/>
  </w:num>
  <w:num w:numId="7" w16cid:durableId="348412544">
    <w:abstractNumId w:val="1"/>
  </w:num>
  <w:num w:numId="8" w16cid:durableId="1408771561">
    <w:abstractNumId w:val="5"/>
  </w:num>
  <w:num w:numId="9" w16cid:durableId="1888950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E0"/>
    <w:rsid w:val="000B227C"/>
    <w:rsid w:val="0011212F"/>
    <w:rsid w:val="00114DA9"/>
    <w:rsid w:val="00123D68"/>
    <w:rsid w:val="001809A9"/>
    <w:rsid w:val="00196056"/>
    <w:rsid w:val="001A3821"/>
    <w:rsid w:val="001B1E97"/>
    <w:rsid w:val="001B50F8"/>
    <w:rsid w:val="001D1376"/>
    <w:rsid w:val="00206CAB"/>
    <w:rsid w:val="00216CBF"/>
    <w:rsid w:val="00227527"/>
    <w:rsid w:val="00236D26"/>
    <w:rsid w:val="0027658B"/>
    <w:rsid w:val="00294559"/>
    <w:rsid w:val="002E65C3"/>
    <w:rsid w:val="002F5887"/>
    <w:rsid w:val="00306193"/>
    <w:rsid w:val="00372CE8"/>
    <w:rsid w:val="00374180"/>
    <w:rsid w:val="00394D26"/>
    <w:rsid w:val="003A44AB"/>
    <w:rsid w:val="003C0FE7"/>
    <w:rsid w:val="003E3528"/>
    <w:rsid w:val="00437B15"/>
    <w:rsid w:val="00441C59"/>
    <w:rsid w:val="00467571"/>
    <w:rsid w:val="0047032F"/>
    <w:rsid w:val="0048413D"/>
    <w:rsid w:val="004921EB"/>
    <w:rsid w:val="004A527E"/>
    <w:rsid w:val="004F7927"/>
    <w:rsid w:val="00525E4F"/>
    <w:rsid w:val="00583E60"/>
    <w:rsid w:val="00586854"/>
    <w:rsid w:val="0059214F"/>
    <w:rsid w:val="005A5C76"/>
    <w:rsid w:val="005A6BFE"/>
    <w:rsid w:val="005B6531"/>
    <w:rsid w:val="005B680C"/>
    <w:rsid w:val="005F190B"/>
    <w:rsid w:val="00617F9E"/>
    <w:rsid w:val="006A790A"/>
    <w:rsid w:val="006C2DCB"/>
    <w:rsid w:val="00724272"/>
    <w:rsid w:val="00730D76"/>
    <w:rsid w:val="00741804"/>
    <w:rsid w:val="007546AA"/>
    <w:rsid w:val="00761C96"/>
    <w:rsid w:val="00764EBA"/>
    <w:rsid w:val="00780DDD"/>
    <w:rsid w:val="007F750A"/>
    <w:rsid w:val="00842E0D"/>
    <w:rsid w:val="008514DC"/>
    <w:rsid w:val="008C3FCC"/>
    <w:rsid w:val="008C650F"/>
    <w:rsid w:val="008F463E"/>
    <w:rsid w:val="0094726B"/>
    <w:rsid w:val="009567BF"/>
    <w:rsid w:val="00983B0D"/>
    <w:rsid w:val="009C3351"/>
    <w:rsid w:val="009C7234"/>
    <w:rsid w:val="00A10582"/>
    <w:rsid w:val="00A1654A"/>
    <w:rsid w:val="00A961F3"/>
    <w:rsid w:val="00AC661F"/>
    <w:rsid w:val="00AE2105"/>
    <w:rsid w:val="00AF1BFD"/>
    <w:rsid w:val="00AF3174"/>
    <w:rsid w:val="00B343D2"/>
    <w:rsid w:val="00B508A0"/>
    <w:rsid w:val="00B50B5A"/>
    <w:rsid w:val="00BB181A"/>
    <w:rsid w:val="00BD6DA0"/>
    <w:rsid w:val="00C1337E"/>
    <w:rsid w:val="00C31712"/>
    <w:rsid w:val="00C518C8"/>
    <w:rsid w:val="00C54386"/>
    <w:rsid w:val="00C64FF9"/>
    <w:rsid w:val="00CC121E"/>
    <w:rsid w:val="00CE04FE"/>
    <w:rsid w:val="00CF7CAA"/>
    <w:rsid w:val="00D56E35"/>
    <w:rsid w:val="00DF0F00"/>
    <w:rsid w:val="00E068CA"/>
    <w:rsid w:val="00E134A3"/>
    <w:rsid w:val="00E166D9"/>
    <w:rsid w:val="00E408E0"/>
    <w:rsid w:val="00E62CA8"/>
    <w:rsid w:val="00E71036"/>
    <w:rsid w:val="00E818E4"/>
    <w:rsid w:val="00EA1F0F"/>
    <w:rsid w:val="00EB6085"/>
    <w:rsid w:val="00EE55FC"/>
    <w:rsid w:val="00F53229"/>
    <w:rsid w:val="00F93D34"/>
    <w:rsid w:val="00FD486E"/>
    <w:rsid w:val="00FD4B31"/>
    <w:rsid w:val="4271512A"/>
    <w:rsid w:val="76B9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458FA"/>
  <w15:chartTrackingRefBased/>
  <w15:docId w15:val="{84326CEA-027D-4DBC-AC8F-94481526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8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5012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5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5012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4180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41804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AE2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105"/>
  </w:style>
  <w:style w:type="paragraph" w:styleId="Footer">
    <w:name w:val="footer"/>
    <w:basedOn w:val="Normal"/>
    <w:link w:val="FooterChar"/>
    <w:uiPriority w:val="99"/>
    <w:unhideWhenUsed/>
    <w:qFormat/>
    <w:rsid w:val="00AE2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105"/>
  </w:style>
  <w:style w:type="paragraph" w:customStyle="1" w:styleId="c2">
    <w:name w:val="c2"/>
    <w:basedOn w:val="Normal"/>
    <w:rsid w:val="0094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3">
    <w:name w:val="c3"/>
    <w:basedOn w:val="DefaultParagraphFont"/>
    <w:rsid w:val="0094726B"/>
  </w:style>
  <w:style w:type="character" w:customStyle="1" w:styleId="Heading1Char">
    <w:name w:val="Heading 1 Char"/>
    <w:basedOn w:val="DefaultParagraphFont"/>
    <w:link w:val="Heading1"/>
    <w:uiPriority w:val="9"/>
    <w:rsid w:val="001A3821"/>
    <w:rPr>
      <w:rFonts w:asciiTheme="majorHAnsi" w:eastAsiaTheme="majorEastAsia" w:hAnsiTheme="majorHAnsi" w:cstheme="majorBidi"/>
      <w:color w:val="75012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A38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E40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08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08E0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8E0"/>
    <w:rPr>
      <w:b/>
      <w:bCs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6C2DCB"/>
    <w:pPr>
      <w:ind w:left="720"/>
      <w:contextualSpacing/>
    </w:pPr>
  </w:style>
  <w:style w:type="table" w:styleId="TableGrid">
    <w:name w:val="Table Grid"/>
    <w:basedOn w:val="TableNormal"/>
    <w:uiPriority w:val="59"/>
    <w:rsid w:val="007F750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196056"/>
    <w:pPr>
      <w:spacing w:after="0" w:line="240" w:lineRule="auto"/>
    </w:pPr>
    <w:tblPr>
      <w:tblStyleRowBandSize w:val="1"/>
      <w:tblStyleColBandSize w:val="1"/>
      <w:tblBorders>
        <w:top w:val="single" w:sz="4" w:space="0" w:color="8D8D8D" w:themeColor="accent4" w:themeTint="99"/>
        <w:left w:val="single" w:sz="4" w:space="0" w:color="8D8D8D" w:themeColor="accent4" w:themeTint="99"/>
        <w:bottom w:val="single" w:sz="4" w:space="0" w:color="8D8D8D" w:themeColor="accent4" w:themeTint="99"/>
        <w:right w:val="single" w:sz="4" w:space="0" w:color="8D8D8D" w:themeColor="accent4" w:themeTint="99"/>
        <w:insideH w:val="single" w:sz="4" w:space="0" w:color="8D8D8D" w:themeColor="accent4" w:themeTint="99"/>
        <w:insideV w:val="single" w:sz="4" w:space="0" w:color="8D8D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4141" w:themeColor="accent4"/>
          <w:left w:val="single" w:sz="4" w:space="0" w:color="414141" w:themeColor="accent4"/>
          <w:bottom w:val="single" w:sz="4" w:space="0" w:color="414141" w:themeColor="accent4"/>
          <w:right w:val="single" w:sz="4" w:space="0" w:color="414141" w:themeColor="accent4"/>
          <w:insideH w:val="nil"/>
          <w:insideV w:val="nil"/>
        </w:tcBorders>
        <w:shd w:val="clear" w:color="auto" w:fill="414141" w:themeFill="accent4"/>
      </w:tcPr>
    </w:tblStylePr>
    <w:tblStylePr w:type="lastRow">
      <w:rPr>
        <w:b/>
        <w:bCs/>
      </w:rPr>
      <w:tblPr/>
      <w:tcPr>
        <w:tcBorders>
          <w:top w:val="double" w:sz="4" w:space="0" w:color="4141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3"/>
      </w:tcPr>
    </w:tblStylePr>
    <w:tblStylePr w:type="band1Horz">
      <w:tblPr/>
      <w:tcPr>
        <w:shd w:val="clear" w:color="auto" w:fill="D9D9D9" w:themeFill="accent4" w:themeFillTint="33"/>
      </w:tcPr>
    </w:tblStylePr>
  </w:style>
  <w:style w:type="table" w:styleId="TableGridLight">
    <w:name w:val="Grid Table Light"/>
    <w:basedOn w:val="TableNormal"/>
    <w:uiPriority w:val="40"/>
    <w:rsid w:val="005B68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65C3"/>
    <w:rPr>
      <w:rFonts w:asciiTheme="majorHAnsi" w:eastAsiaTheme="majorEastAsia" w:hAnsiTheme="majorHAnsi" w:cstheme="majorBidi"/>
      <w:color w:val="750125" w:themeColor="accent1" w:themeShade="BF"/>
      <w:sz w:val="26"/>
      <w:szCs w:val="26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3A44AB"/>
    <w:pPr>
      <w:spacing w:after="120" w:line="264" w:lineRule="auto"/>
    </w:pPr>
    <w:rPr>
      <w:rFonts w:ascii="Aptos" w:eastAsiaTheme="minorEastAsia" w:hAnsi="Aptos"/>
      <w:sz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3A44AB"/>
    <w:rPr>
      <w:rFonts w:ascii="Aptos" w:eastAsiaTheme="minorEastAsia" w:hAnsi="Aptos"/>
      <w:sz w:val="21"/>
    </w:rPr>
  </w:style>
  <w:style w:type="table" w:styleId="GridTable4-Accent3">
    <w:name w:val="Grid Table 4 Accent 3"/>
    <w:basedOn w:val="TableNormal"/>
    <w:uiPriority w:val="49"/>
    <w:rsid w:val="00C64FF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2">
    <w:name w:val="Grid Table 4 Accent 2"/>
    <w:basedOn w:val="TableNormal"/>
    <w:uiPriority w:val="49"/>
    <w:rsid w:val="00C64FF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2" w:themeTint="99"/>
        <w:left w:val="single" w:sz="4" w:space="0" w:color="666666" w:themeColor="accent2" w:themeTint="99"/>
        <w:bottom w:val="single" w:sz="4" w:space="0" w:color="666666" w:themeColor="accent2" w:themeTint="99"/>
        <w:right w:val="single" w:sz="4" w:space="0" w:color="666666" w:themeColor="accent2" w:themeTint="99"/>
        <w:insideH w:val="single" w:sz="4" w:space="0" w:color="666666" w:themeColor="accent2" w:themeTint="99"/>
        <w:insideV w:val="single" w:sz="4" w:space="0" w:color="66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2"/>
          <w:left w:val="single" w:sz="4" w:space="0" w:color="000000" w:themeColor="accent2"/>
          <w:bottom w:val="single" w:sz="4" w:space="0" w:color="000000" w:themeColor="accent2"/>
          <w:right w:val="single" w:sz="4" w:space="0" w:color="000000" w:themeColor="accent2"/>
          <w:insideH w:val="nil"/>
          <w:insideV w:val="nil"/>
        </w:tcBorders>
        <w:shd w:val="clear" w:color="auto" w:fill="0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</w:style>
  <w:style w:type="table" w:styleId="GridTable4">
    <w:name w:val="Grid Table 4"/>
    <w:basedOn w:val="TableNormal"/>
    <w:uiPriority w:val="49"/>
    <w:rsid w:val="00C64FF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6">
    <w:name w:val="List Table 3 Accent 6"/>
    <w:basedOn w:val="TableNormal"/>
    <w:uiPriority w:val="48"/>
    <w:rsid w:val="00C64FF9"/>
    <w:pPr>
      <w:spacing w:after="0" w:line="240" w:lineRule="auto"/>
    </w:pPr>
    <w:tblPr>
      <w:tblStyleRowBandSize w:val="1"/>
      <w:tblStyleColBandSize w:val="1"/>
      <w:tblBorders>
        <w:top w:val="single" w:sz="4" w:space="0" w:color="600A0E" w:themeColor="accent6"/>
        <w:left w:val="single" w:sz="4" w:space="0" w:color="600A0E" w:themeColor="accent6"/>
        <w:bottom w:val="single" w:sz="4" w:space="0" w:color="600A0E" w:themeColor="accent6"/>
        <w:right w:val="single" w:sz="4" w:space="0" w:color="600A0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0A0E" w:themeFill="accent6"/>
      </w:tcPr>
    </w:tblStylePr>
    <w:tblStylePr w:type="lastRow">
      <w:rPr>
        <w:b/>
        <w:bCs/>
      </w:rPr>
      <w:tblPr/>
      <w:tcPr>
        <w:tcBorders>
          <w:top w:val="double" w:sz="4" w:space="0" w:color="600A0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0A0E" w:themeColor="accent6"/>
          <w:right w:val="single" w:sz="4" w:space="0" w:color="600A0E" w:themeColor="accent6"/>
        </w:tcBorders>
      </w:tcPr>
    </w:tblStylePr>
    <w:tblStylePr w:type="band1Horz">
      <w:tblPr/>
      <w:tcPr>
        <w:tcBorders>
          <w:top w:val="single" w:sz="4" w:space="0" w:color="600A0E" w:themeColor="accent6"/>
          <w:bottom w:val="single" w:sz="4" w:space="0" w:color="600A0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0A0E" w:themeColor="accent6"/>
          <w:left w:val="nil"/>
        </w:tcBorders>
      </w:tcPr>
    </w:tblStylePr>
    <w:tblStylePr w:type="swCell">
      <w:tblPr/>
      <w:tcPr>
        <w:tcBorders>
          <w:top w:val="double" w:sz="4" w:space="0" w:color="600A0E" w:themeColor="accent6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F7CAA"/>
    <w:rPr>
      <w:color w:val="A5A5A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hecairnmillarinstitute.sharepoint.com/sites/OrgTemplates/Office%20Templates/CMI%20A4%20Portrait%202023.dotx" TargetMode="External"/></Relationships>
</file>

<file path=word/theme/theme1.xml><?xml version="1.0" encoding="utf-8"?>
<a:theme xmlns:a="http://schemas.openxmlformats.org/drawingml/2006/main" name="Office Theme">
  <a:themeElements>
    <a:clrScheme name="Cairnmillar Palette">
      <a:dk1>
        <a:sysClr val="windowText" lastClr="000000"/>
      </a:dk1>
      <a:lt1>
        <a:sysClr val="window" lastClr="FFFFFF"/>
      </a:lt1>
      <a:dk2>
        <a:srgbClr val="9D0233"/>
      </a:dk2>
      <a:lt2>
        <a:srgbClr val="E7E6E6"/>
      </a:lt2>
      <a:accent1>
        <a:srgbClr val="9D0233"/>
      </a:accent1>
      <a:accent2>
        <a:srgbClr val="000000"/>
      </a:accent2>
      <a:accent3>
        <a:srgbClr val="A5A5A5"/>
      </a:accent3>
      <a:accent4>
        <a:srgbClr val="414141"/>
      </a:accent4>
      <a:accent5>
        <a:srgbClr val="FFFFFF"/>
      </a:accent5>
      <a:accent6>
        <a:srgbClr val="600A0E"/>
      </a:accent6>
      <a:hlink>
        <a:srgbClr val="A5A5A5"/>
      </a:hlink>
      <a:folHlink>
        <a:srgbClr val="595959"/>
      </a:folHlink>
    </a:clrScheme>
    <a:fontScheme name="Custom 1">
      <a:majorFont>
        <a:latin typeface="Neue Haas Grotesk Display Pro"/>
        <a:ea typeface=""/>
        <a:cs typeface=""/>
      </a:majorFont>
      <a:minorFont>
        <a:latin typeface="Neue Haas Grotesk Display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F0646557F314296A5A1994EE4776F" ma:contentTypeVersion="5" ma:contentTypeDescription="Create a new document." ma:contentTypeScope="" ma:versionID="d156275fb8f553de81c92b676d452e61">
  <xsd:schema xmlns:xsd="http://www.w3.org/2001/XMLSchema" xmlns:xs="http://www.w3.org/2001/XMLSchema" xmlns:p="http://schemas.microsoft.com/office/2006/metadata/properties" xmlns:ns2="1d40e02d-e0ba-4856-9578-a46563ae200c" xmlns:ns3="b7930f16-ae4b-487a-bca1-f801db53617d" targetNamespace="http://schemas.microsoft.com/office/2006/metadata/properties" ma:root="true" ma:fieldsID="6e786ef90e37c22af66536702f52d19e" ns2:_="" ns3:_="">
    <xsd:import namespace="1d40e02d-e0ba-4856-9578-a46563ae200c"/>
    <xsd:import namespace="b7930f16-ae4b-487a-bca1-f801db536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0e02d-e0ba-4856-9578-a46563ae2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30f16-ae4b-487a-bca1-f801db536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66060-C89E-47D0-AEC2-4C83013F8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A16C9-775F-423E-A96B-4B48876F0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63772-AC91-40F4-A7F8-DBEAD30B5B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DDAD78-7BA8-436F-85C9-71BA108D8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0e02d-e0ba-4856-9578-a46563ae200c"/>
    <ds:schemaRef ds:uri="b7930f16-ae4b-487a-bca1-f801db536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CMI%20A4%20Portrait%202023</Template>
  <TotalTime>15</TotalTime>
  <Pages>2</Pages>
  <Words>295</Words>
  <Characters>1656</Characters>
  <Application>Microsoft Office Word</Application>
  <DocSecurity>0</DocSecurity>
  <Lines>41</Lines>
  <Paragraphs>26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Jacinta Connor</dc:creator>
  <cp:keywords/>
  <dc:description/>
  <cp:lastModifiedBy>Jacinta Connor</cp:lastModifiedBy>
  <cp:revision>18</cp:revision>
  <dcterms:created xsi:type="dcterms:W3CDTF">2026-03-18T03:19:00Z</dcterms:created>
  <dcterms:modified xsi:type="dcterms:W3CDTF">2026-03-19T00:26:00Z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63cc8d849601ebcb3821e82b19134e5148afc9e8057f4497553e287cfdbacf6b</vt:lpwstr>
  </property>
  <property fmtid="{D5CDD505-2E9C-101B-9397-08002B2CF9AE}" pid="3" name="ContentTypeId">
    <vt:lpwstr>0x01010098DF0646557F314296A5A1994EE4776F</vt:lpwstr>
  </property>
</Properties>
</file>