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2B362" w14:textId="08D49BD8" w:rsidR="00BB181A" w:rsidRPr="00BB181A" w:rsidRDefault="00266EF2" w:rsidP="00266EF2">
      <w:pPr>
        <w:pStyle w:val="Heading1"/>
        <w:jc w:val="center"/>
      </w:pPr>
      <w:r>
        <w:t>Paid/Workplace Placement: Conflict of Interest Form</w:t>
      </w:r>
    </w:p>
    <w:p w14:paraId="3E5260E3" w14:textId="1907F003" w:rsidR="00266EF2" w:rsidRDefault="00943C0C" w:rsidP="00943C0C">
      <w:pPr>
        <w:pStyle w:val="Heading2"/>
        <w:jc w:val="center"/>
      </w:pPr>
      <w:r>
        <w:t>All courses</w:t>
      </w:r>
    </w:p>
    <w:p w14:paraId="21E872C5" w14:textId="44E5C8BA" w:rsidR="00266EF2" w:rsidRDefault="00266EF2" w:rsidP="00266EF2">
      <w:r>
        <w:t>This form must be completed if your placement occurs at a paid placement or current/former workplace, or if there are any pre-existing professional relationships that may affect your placement. Please respond to each section in full.</w:t>
      </w:r>
    </w:p>
    <w:p w14:paraId="7B346E7D" w14:textId="77777777" w:rsidR="00266EF2" w:rsidRDefault="00266EF2" w:rsidP="00266EF2"/>
    <w:tbl>
      <w:tblPr>
        <w:tblStyle w:val="TableGridLight"/>
        <w:tblW w:w="8784" w:type="dxa"/>
        <w:tblLook w:val="04A0" w:firstRow="1" w:lastRow="0" w:firstColumn="1" w:lastColumn="0" w:noHBand="0" w:noVBand="1"/>
      </w:tblPr>
      <w:tblGrid>
        <w:gridCol w:w="3256"/>
        <w:gridCol w:w="5528"/>
      </w:tblGrid>
      <w:tr w:rsidR="00266EF2" w:rsidRPr="00D02DFE" w14:paraId="095C2EB9" w14:textId="77777777" w:rsidTr="00266EF2">
        <w:tc>
          <w:tcPr>
            <w:tcW w:w="3256" w:type="dxa"/>
          </w:tcPr>
          <w:p w14:paraId="601975AA" w14:textId="6FFB3DFA" w:rsidR="00266EF2" w:rsidRPr="00D02DFE" w:rsidRDefault="00266EF2" w:rsidP="0009504F">
            <w:pPr>
              <w:rPr>
                <w:rFonts w:ascii="Calibri" w:hAnsi="Calibri" w:cs="Calibri"/>
                <w:b/>
                <w:bCs/>
              </w:rPr>
            </w:pPr>
            <w:r w:rsidRPr="00D02DFE">
              <w:rPr>
                <w:rFonts w:ascii="Calibri" w:hAnsi="Calibri" w:cs="Calibri"/>
                <w:b/>
                <w:bCs/>
              </w:rPr>
              <w:t>Student Name:</w:t>
            </w:r>
          </w:p>
        </w:tc>
        <w:tc>
          <w:tcPr>
            <w:tcW w:w="5528" w:type="dxa"/>
          </w:tcPr>
          <w:p w14:paraId="4BC3EDC6" w14:textId="622747FB" w:rsidR="00266EF2" w:rsidRPr="00D02DFE" w:rsidRDefault="00266EF2" w:rsidP="0009504F">
            <w:pPr>
              <w:rPr>
                <w:rFonts w:ascii="Calibri" w:hAnsi="Calibri" w:cs="Calibri"/>
              </w:rPr>
            </w:pPr>
          </w:p>
        </w:tc>
      </w:tr>
      <w:tr w:rsidR="00943C0C" w:rsidRPr="00D02DFE" w14:paraId="6ADFBB75" w14:textId="77777777" w:rsidTr="00266EF2">
        <w:tc>
          <w:tcPr>
            <w:tcW w:w="3256" w:type="dxa"/>
          </w:tcPr>
          <w:p w14:paraId="2368CBC7" w14:textId="6CB5897A" w:rsidR="00943C0C" w:rsidRPr="00D02DFE" w:rsidRDefault="00943C0C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Course:</w:t>
            </w:r>
          </w:p>
        </w:tc>
        <w:tc>
          <w:tcPr>
            <w:tcW w:w="5528" w:type="dxa"/>
          </w:tcPr>
          <w:p w14:paraId="065E4DEA" w14:textId="77777777" w:rsidR="00943C0C" w:rsidRPr="00D02DFE" w:rsidRDefault="00943C0C" w:rsidP="0009504F">
            <w:pPr>
              <w:rPr>
                <w:rFonts w:ascii="Calibri" w:hAnsi="Calibri" w:cs="Calibri"/>
              </w:rPr>
            </w:pPr>
          </w:p>
        </w:tc>
      </w:tr>
      <w:tr w:rsidR="00943C0C" w:rsidRPr="00D02DFE" w14:paraId="4470B288" w14:textId="77777777" w:rsidTr="00266EF2">
        <w:tc>
          <w:tcPr>
            <w:tcW w:w="3256" w:type="dxa"/>
          </w:tcPr>
          <w:p w14:paraId="5CBF396B" w14:textId="6427E981" w:rsidR="00943C0C" w:rsidRPr="00D02DFE" w:rsidRDefault="00943C0C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Placement Unit Name:</w:t>
            </w:r>
          </w:p>
        </w:tc>
        <w:tc>
          <w:tcPr>
            <w:tcW w:w="5528" w:type="dxa"/>
          </w:tcPr>
          <w:p w14:paraId="2F0A97DD" w14:textId="77777777" w:rsidR="00943C0C" w:rsidRPr="00D02DFE" w:rsidRDefault="00943C0C" w:rsidP="0009504F">
            <w:pPr>
              <w:rPr>
                <w:rFonts w:ascii="Calibri" w:hAnsi="Calibri" w:cs="Calibri"/>
              </w:rPr>
            </w:pPr>
          </w:p>
        </w:tc>
      </w:tr>
      <w:tr w:rsidR="00266EF2" w:rsidRPr="00D02DFE" w14:paraId="39B32CB8" w14:textId="77777777" w:rsidTr="00266EF2">
        <w:tc>
          <w:tcPr>
            <w:tcW w:w="3256" w:type="dxa"/>
          </w:tcPr>
          <w:p w14:paraId="30791A97" w14:textId="77777777" w:rsidR="00266EF2" w:rsidRPr="00D02DFE" w:rsidRDefault="00266EF2" w:rsidP="0009504F">
            <w:pPr>
              <w:rPr>
                <w:rFonts w:ascii="Calibri" w:hAnsi="Calibri" w:cs="Calibri"/>
                <w:b/>
                <w:bCs/>
              </w:rPr>
            </w:pPr>
            <w:r w:rsidRPr="00D02DFE">
              <w:rPr>
                <w:rFonts w:ascii="Calibri" w:hAnsi="Calibri" w:cs="Calibri"/>
                <w:b/>
                <w:bCs/>
              </w:rPr>
              <w:t>Supervisor Name:</w:t>
            </w:r>
          </w:p>
        </w:tc>
        <w:tc>
          <w:tcPr>
            <w:tcW w:w="5528" w:type="dxa"/>
          </w:tcPr>
          <w:p w14:paraId="30FDF337" w14:textId="180161CC" w:rsidR="00266EF2" w:rsidRPr="00D02DFE" w:rsidRDefault="00266EF2" w:rsidP="0009504F">
            <w:pPr>
              <w:rPr>
                <w:rFonts w:ascii="Calibri" w:hAnsi="Calibri" w:cs="Calibri"/>
              </w:rPr>
            </w:pPr>
          </w:p>
        </w:tc>
      </w:tr>
      <w:tr w:rsidR="00266EF2" w:rsidRPr="00D02DFE" w14:paraId="1CE6E8C8" w14:textId="77777777" w:rsidTr="00266EF2">
        <w:tc>
          <w:tcPr>
            <w:tcW w:w="3256" w:type="dxa"/>
          </w:tcPr>
          <w:p w14:paraId="29C75B1F" w14:textId="208DDFE5" w:rsidR="00266EF2" w:rsidRPr="00D02DFE" w:rsidRDefault="00266EF2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Placement Site:</w:t>
            </w:r>
          </w:p>
        </w:tc>
        <w:tc>
          <w:tcPr>
            <w:tcW w:w="5528" w:type="dxa"/>
          </w:tcPr>
          <w:p w14:paraId="5FFF8AA7" w14:textId="08117B05" w:rsidR="00266EF2" w:rsidRPr="00D02DFE" w:rsidRDefault="00266EF2" w:rsidP="0009504F">
            <w:pPr>
              <w:rPr>
                <w:rFonts w:ascii="Calibri" w:hAnsi="Calibri" w:cs="Calibri"/>
              </w:rPr>
            </w:pPr>
          </w:p>
        </w:tc>
      </w:tr>
      <w:tr w:rsidR="00266EF2" w:rsidRPr="00D02DFE" w14:paraId="79167C30" w14:textId="77777777" w:rsidTr="00266EF2">
        <w:tc>
          <w:tcPr>
            <w:tcW w:w="3256" w:type="dxa"/>
          </w:tcPr>
          <w:p w14:paraId="0910540E" w14:textId="54DAF109" w:rsidR="00266EF2" w:rsidRDefault="00266EF2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Current Role (if applicable)</w:t>
            </w:r>
            <w:r w:rsidRPr="00D02DFE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528" w:type="dxa"/>
          </w:tcPr>
          <w:p w14:paraId="52754CF7" w14:textId="77777777" w:rsidR="00266EF2" w:rsidRPr="00D02DFE" w:rsidRDefault="00266EF2" w:rsidP="0009504F">
            <w:pPr>
              <w:rPr>
                <w:rFonts w:ascii="Calibri" w:hAnsi="Calibri" w:cs="Calibri"/>
              </w:rPr>
            </w:pPr>
          </w:p>
        </w:tc>
      </w:tr>
      <w:tr w:rsidR="00266EF2" w:rsidRPr="00D02DFE" w14:paraId="4C5CB40A" w14:textId="77777777" w:rsidTr="00266EF2">
        <w:tc>
          <w:tcPr>
            <w:tcW w:w="3256" w:type="dxa"/>
          </w:tcPr>
          <w:p w14:paraId="1A388FC6" w14:textId="44CFFDCE" w:rsidR="00266EF2" w:rsidRDefault="00266EF2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Placement Role (Title/Scope):</w:t>
            </w:r>
          </w:p>
        </w:tc>
        <w:tc>
          <w:tcPr>
            <w:tcW w:w="5528" w:type="dxa"/>
          </w:tcPr>
          <w:p w14:paraId="06F050E9" w14:textId="77777777" w:rsidR="00266EF2" w:rsidRPr="00D02DFE" w:rsidRDefault="00266EF2" w:rsidP="0009504F">
            <w:pPr>
              <w:rPr>
                <w:rFonts w:ascii="Calibri" w:hAnsi="Calibri" w:cs="Calibri"/>
              </w:rPr>
            </w:pPr>
          </w:p>
        </w:tc>
      </w:tr>
      <w:tr w:rsidR="00565CBB" w:rsidRPr="00D02DFE" w14:paraId="053F9879" w14:textId="77777777" w:rsidTr="00266EF2">
        <w:tc>
          <w:tcPr>
            <w:tcW w:w="3256" w:type="dxa"/>
          </w:tcPr>
          <w:p w14:paraId="48E35E9A" w14:textId="13FE9F3D" w:rsidR="00565CBB" w:rsidRDefault="00565CBB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Placement Provider Rep Name:</w:t>
            </w:r>
          </w:p>
        </w:tc>
        <w:tc>
          <w:tcPr>
            <w:tcW w:w="5528" w:type="dxa"/>
          </w:tcPr>
          <w:p w14:paraId="55B11355" w14:textId="77777777" w:rsidR="00565CBB" w:rsidRPr="00D02DFE" w:rsidRDefault="00565CBB" w:rsidP="0009504F">
            <w:pPr>
              <w:rPr>
                <w:rFonts w:ascii="Calibri" w:hAnsi="Calibri" w:cs="Calibri"/>
              </w:rPr>
            </w:pPr>
          </w:p>
        </w:tc>
      </w:tr>
      <w:tr w:rsidR="00565CBB" w:rsidRPr="00D02DFE" w14:paraId="47973C2F" w14:textId="77777777" w:rsidTr="00266EF2">
        <w:tc>
          <w:tcPr>
            <w:tcW w:w="3256" w:type="dxa"/>
          </w:tcPr>
          <w:p w14:paraId="756F1ABF" w14:textId="1E593034" w:rsidR="00565CBB" w:rsidRDefault="00565CBB" w:rsidP="000950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Placement Provider Rep Role:</w:t>
            </w:r>
          </w:p>
        </w:tc>
        <w:tc>
          <w:tcPr>
            <w:tcW w:w="5528" w:type="dxa"/>
          </w:tcPr>
          <w:p w14:paraId="4262139D" w14:textId="77777777" w:rsidR="00565CBB" w:rsidRPr="00D02DFE" w:rsidRDefault="00565CBB" w:rsidP="0009504F">
            <w:pPr>
              <w:rPr>
                <w:rFonts w:ascii="Calibri" w:hAnsi="Calibri" w:cs="Calibri"/>
              </w:rPr>
            </w:pPr>
          </w:p>
        </w:tc>
      </w:tr>
    </w:tbl>
    <w:p w14:paraId="6D87A55D" w14:textId="77777777" w:rsidR="00266EF2" w:rsidRDefault="00266EF2" w:rsidP="00266EF2"/>
    <w:p w14:paraId="0C254857" w14:textId="7AF09C59" w:rsidR="00266EF2" w:rsidRDefault="00266EF2" w:rsidP="00266EF2">
      <w:r>
        <w:t xml:space="preserve">Are you currently employed at this placement site? Yes </w:t>
      </w:r>
      <w:sdt>
        <w:sdtPr>
          <w:rPr>
            <w:rFonts w:ascii="Segoe UI Symbol" w:hAnsi="Segoe UI Symbol" w:cs="Segoe UI Symbol"/>
          </w:rPr>
          <w:id w:val="152906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>
        <w:t xml:space="preserve"> / No </w:t>
      </w:r>
      <w:sdt>
        <w:sdtPr>
          <w:id w:val="-170161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0D54EA41" w14:textId="32913AC8" w:rsidR="00266EF2" w:rsidRDefault="00266EF2" w:rsidP="00266E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9825C3" wp14:editId="09797CE9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248400" cy="571500"/>
                <wp:effectExtent l="0" t="0" r="19050" b="2159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0B11F" w14:textId="54CE91A6" w:rsidR="00266EF2" w:rsidRDefault="00266EF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825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2.6pt;width:492pt;height: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">
                <v:textbox style="mso-fit-shape-to-text:t">
                  <w:txbxContent>
                    <w:p w14:paraId="1170B11F" w14:textId="54CE91A6" w:rsidR="00266EF2" w:rsidRDefault="00266EF2"/>
                  </w:txbxContent>
                </v:textbox>
                <w10:wrap type="topAndBottom" anchorx="margin"/>
              </v:shape>
            </w:pict>
          </mc:Fallback>
        </mc:AlternateContent>
      </w:r>
      <w:r>
        <w:t>If yes, in what capacity:</w:t>
      </w:r>
    </w:p>
    <w:p w14:paraId="67991574" w14:textId="532E4EC8" w:rsidR="00266EF2" w:rsidRDefault="00266EF2" w:rsidP="00266EF2"/>
    <w:p w14:paraId="074275D2" w14:textId="7BAAEED3" w:rsidR="00266EF2" w:rsidRDefault="00266EF2" w:rsidP="00266EF2">
      <w:pPr>
        <w:pStyle w:val="Heading2"/>
      </w:pPr>
      <w:r>
        <w:t>SECTION 1: Pre-Existing Professional Relationships</w:t>
      </w:r>
    </w:p>
    <w:p w14:paraId="7412E0A1" w14:textId="565CCA00" w:rsidR="00266EF2" w:rsidRDefault="00266EF2" w:rsidP="00266EF2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557F7F" wp14:editId="2FB7F058">
                <wp:simplePos x="0" y="0"/>
                <wp:positionH relativeFrom="margin">
                  <wp:align>left</wp:align>
                </wp:positionH>
                <wp:positionV relativeFrom="paragraph">
                  <wp:posOffset>483235</wp:posOffset>
                </wp:positionV>
                <wp:extent cx="6248400" cy="596900"/>
                <wp:effectExtent l="0" t="0" r="19050" b="21590"/>
                <wp:wrapTopAndBottom/>
                <wp:docPr id="1609312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B633B" w14:textId="77777777" w:rsidR="00266EF2" w:rsidRDefault="00266EF2" w:rsidP="00266EF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57F7F" id="_x0000_s1027" type="#_x0000_t202" style="position:absolute;margin-left:0;margin-top:38.05pt;width:492pt;height:4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">
                <v:textbox style="mso-fit-shape-to-text:t">
                  <w:txbxContent>
                    <w:p w14:paraId="602B633B" w14:textId="77777777" w:rsidR="00266EF2" w:rsidRDefault="00266EF2" w:rsidP="00266EF2"/>
                  </w:txbxContent>
                </v:textbox>
                <w10:wrap type="topAndBottom" anchorx="margin"/>
              </v:shape>
            </w:pict>
          </mc:Fallback>
        </mc:AlternateContent>
      </w:r>
      <w:r>
        <w:t>Do you have pre-existing relationships with anyone involved in the placement? If yes, describe the relationship, identify any potential conflicts and how they will be managed.</w:t>
      </w:r>
    </w:p>
    <w:p w14:paraId="1948D44E" w14:textId="33DD92FD" w:rsidR="00266EF2" w:rsidRDefault="00266EF2" w:rsidP="00266EF2">
      <w:pPr>
        <w:spacing w:after="0"/>
      </w:pPr>
    </w:p>
    <w:p w14:paraId="02372CE1" w14:textId="77777777" w:rsidR="00266EF2" w:rsidRDefault="00266EF2" w:rsidP="00266EF2">
      <w:pPr>
        <w:pStyle w:val="Heading2"/>
      </w:pPr>
      <w:r>
        <w:t>SECTION 2: Potential Conflicts in Paid Placements</w:t>
      </w:r>
    </w:p>
    <w:p w14:paraId="5E2D7DB1" w14:textId="3F2AF46B" w:rsidR="00266EF2" w:rsidRDefault="00266EF2" w:rsidP="00266E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9CD58B" wp14:editId="214E1182">
                <wp:simplePos x="0" y="0"/>
                <wp:positionH relativeFrom="margin">
                  <wp:align>left</wp:align>
                </wp:positionH>
                <wp:positionV relativeFrom="paragraph">
                  <wp:posOffset>488315</wp:posOffset>
                </wp:positionV>
                <wp:extent cx="6248400" cy="596900"/>
                <wp:effectExtent l="0" t="0" r="19050" b="27940"/>
                <wp:wrapTopAndBottom/>
                <wp:docPr id="633244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F349" w14:textId="77777777" w:rsidR="00266EF2" w:rsidRDefault="00266EF2" w:rsidP="00266EF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D58B" id="_x0000_s1028" type="#_x0000_t202" style="position:absolute;margin-left:0;margin-top:38.45pt;width:492pt;height:47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">
                <v:textbox style="mso-fit-shape-to-text:t">
                  <w:txbxContent>
                    <w:p w14:paraId="3A2FF349" w14:textId="77777777" w:rsidR="00266EF2" w:rsidRDefault="00266EF2" w:rsidP="00266EF2">
                      <w:pPr>
                        <w:spacing w:after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Identify potential conflicts that may be created for your placement learning needs by undertaking a paid role with an agency and how these will be managed. </w:t>
      </w:r>
    </w:p>
    <w:p w14:paraId="4CF4762B" w14:textId="15783236" w:rsidR="00266EF2" w:rsidRDefault="00266EF2" w:rsidP="00266EF2"/>
    <w:p w14:paraId="0B4BF2A5" w14:textId="77777777" w:rsidR="00266EF2" w:rsidRDefault="00266EF2" w:rsidP="00266EF2"/>
    <w:p w14:paraId="5966367F" w14:textId="4AC539EC" w:rsidR="00266EF2" w:rsidRDefault="00266EF2" w:rsidP="00266EF2">
      <w:pPr>
        <w:pStyle w:val="Heading2"/>
      </w:pPr>
      <w:r>
        <w:lastRenderedPageBreak/>
        <w:t>SECTION 3: Role Conflict &amp; Learning Integrity in Workplace Placements</w:t>
      </w:r>
    </w:p>
    <w:p w14:paraId="41458F09" w14:textId="2FAABE8D" w:rsidR="00266EF2" w:rsidRDefault="00266EF2" w:rsidP="00266E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97C57" wp14:editId="35F1E9A4">
                <wp:simplePos x="0" y="0"/>
                <wp:positionH relativeFrom="margin">
                  <wp:align>left</wp:align>
                </wp:positionH>
                <wp:positionV relativeFrom="paragraph">
                  <wp:posOffset>464185</wp:posOffset>
                </wp:positionV>
                <wp:extent cx="6248400" cy="698500"/>
                <wp:effectExtent l="0" t="0" r="19050" b="21590"/>
                <wp:wrapTopAndBottom/>
                <wp:docPr id="1699250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A98" w14:textId="77777777" w:rsidR="00266EF2" w:rsidRDefault="00266EF2" w:rsidP="00266EF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7C57" id="_x0000_s1029" type="#_x0000_t202" style="position:absolute;margin-left:0;margin-top:36.55pt;width:492pt;height:5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">
                <v:textbox style="mso-fit-shape-to-text:t">
                  <w:txbxContent>
                    <w:p w14:paraId="7BA86A98" w14:textId="77777777" w:rsidR="00266EF2" w:rsidRDefault="00266EF2" w:rsidP="00266EF2"/>
                  </w:txbxContent>
                </v:textbox>
                <w10:wrap type="topAndBottom" anchorx="margin"/>
              </v:shape>
            </w:pict>
          </mc:Fallback>
        </mc:AlternateContent>
      </w:r>
      <w:r>
        <w:t>For placements in a former/current workplace, describe any potential conflict between your student placement role and your work role.  How will these conflicts be managed?</w:t>
      </w:r>
    </w:p>
    <w:p w14:paraId="320BD2DF" w14:textId="77777777" w:rsidR="00266EF2" w:rsidRDefault="00266EF2" w:rsidP="00266EF2"/>
    <w:p w14:paraId="248D3180" w14:textId="767AA803" w:rsidR="00266EF2" w:rsidRDefault="00266EF2" w:rsidP="00266E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2C13F8" wp14:editId="4D156FDE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248400" cy="698500"/>
                <wp:effectExtent l="0" t="0" r="19050" b="21590"/>
                <wp:wrapTopAndBottom/>
                <wp:docPr id="1489842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F9BF1" w14:textId="77777777" w:rsidR="00266EF2" w:rsidRDefault="00266EF2" w:rsidP="00266EF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C13F8" id="_x0000_s1030" type="#_x0000_t202" style="position:absolute;margin-left:1.5pt;margin-top:33.25pt;width:492pt;height: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">
                <v:textbox style="mso-fit-shape-to-text:t">
                  <w:txbxContent>
                    <w:p w14:paraId="406F9BF1" w14:textId="77777777" w:rsidR="00266EF2" w:rsidRDefault="00266EF2" w:rsidP="00266EF2"/>
                  </w:txbxContent>
                </v:textbox>
                <w10:wrap type="topAndBottom" anchorx="margin"/>
              </v:shape>
            </w:pict>
          </mc:Fallback>
        </mc:AlternateContent>
      </w:r>
      <w:r>
        <w:t>How will you ensure your placement provides new learning experiences that are distinct from your current/previous work role?</w:t>
      </w:r>
    </w:p>
    <w:p w14:paraId="57B0BE2F" w14:textId="2476A3E7" w:rsidR="00266EF2" w:rsidRDefault="00266EF2" w:rsidP="00266EF2"/>
    <w:p w14:paraId="054EDA34" w14:textId="022BC610" w:rsidR="00266EF2" w:rsidRDefault="00266EF2" w:rsidP="00266EF2">
      <w:pPr>
        <w:pStyle w:val="Heading2"/>
      </w:pPr>
      <w:r>
        <w:t>SECTION 4: Risk of Cross-Over Between Work &amp; Placement</w:t>
      </w:r>
    </w:p>
    <w:p w14:paraId="3D15BB75" w14:textId="6CDAF408" w:rsidR="00266EF2" w:rsidRDefault="00266EF2" w:rsidP="00266E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AC3C7A" wp14:editId="7CF63BC3">
                <wp:simplePos x="0" y="0"/>
                <wp:positionH relativeFrom="margin">
                  <wp:align>left</wp:align>
                </wp:positionH>
                <wp:positionV relativeFrom="paragraph">
                  <wp:posOffset>621665</wp:posOffset>
                </wp:positionV>
                <wp:extent cx="6248400" cy="711200"/>
                <wp:effectExtent l="0" t="0" r="19050" b="21590"/>
                <wp:wrapTopAndBottom/>
                <wp:docPr id="1903307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0AC9F" w14:textId="77777777" w:rsidR="00266EF2" w:rsidRDefault="00266EF2" w:rsidP="00266EF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C3C7A" id="_x0000_s1031" type="#_x0000_t202" style="position:absolute;margin-left:0;margin-top:48.95pt;width:492pt;height:56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">
                <v:textbox style="mso-fit-shape-to-text:t">
                  <w:txbxContent>
                    <w:p w14:paraId="0720AC9F" w14:textId="77777777" w:rsidR="00266EF2" w:rsidRDefault="00266EF2" w:rsidP="00266EF2"/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Are there risks that duties expected in your work/paid role might conflict with placement time or vice versa? How will you maintain clear boundaries to ensure you are able to meet placement requirements on your placement days? </w:t>
      </w:r>
    </w:p>
    <w:p w14:paraId="2697F33F" w14:textId="77777777" w:rsidR="00266EF2" w:rsidRDefault="00266EF2" w:rsidP="00266EF2"/>
    <w:p w14:paraId="7312B848" w14:textId="19EFFBB4" w:rsidR="00266EF2" w:rsidRDefault="00266EF2" w:rsidP="00266EF2">
      <w:pPr>
        <w:pStyle w:val="Heading2"/>
      </w:pPr>
      <w:r>
        <w:t>Confirmation &amp; Signatures</w:t>
      </w:r>
    </w:p>
    <w:p w14:paraId="30349FD0" w14:textId="1B8F20CD" w:rsidR="00266EF2" w:rsidRDefault="00266EF2" w:rsidP="00266EF2">
      <w:r>
        <w:t>I confirm that the information provided above is true and that I have considered and addressed all potential conflicts. I agree to uphold the professional boundaries outlined above throughout my placement.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65CBB" w14:paraId="074AB6AE" w14:textId="77777777" w:rsidTr="00565CBB">
        <w:tc>
          <w:tcPr>
            <w:tcW w:w="4675" w:type="dxa"/>
          </w:tcPr>
          <w:p w14:paraId="3C9505EC" w14:textId="77777777" w:rsidR="00565CBB" w:rsidRDefault="00565CBB" w:rsidP="00266EF2">
            <w:r>
              <w:t xml:space="preserve">Student Signature:  </w:t>
            </w:r>
          </w:p>
          <w:p w14:paraId="753D98AA" w14:textId="77777777" w:rsidR="00565CBB" w:rsidRDefault="00565CBB" w:rsidP="00266EF2"/>
          <w:p w14:paraId="1CBE9BCE" w14:textId="77777777" w:rsidR="00565CBB" w:rsidRDefault="00565CBB" w:rsidP="00266EF2"/>
          <w:p w14:paraId="4A4323A5" w14:textId="1365F126" w:rsidR="00565CBB" w:rsidRDefault="00565CBB" w:rsidP="00266EF2"/>
        </w:tc>
        <w:tc>
          <w:tcPr>
            <w:tcW w:w="4675" w:type="dxa"/>
          </w:tcPr>
          <w:p w14:paraId="0CBB44CA" w14:textId="3F86FC28" w:rsidR="00565CBB" w:rsidRDefault="00565CBB" w:rsidP="00266EF2">
            <w:r>
              <w:t>Date:</w:t>
            </w:r>
          </w:p>
        </w:tc>
      </w:tr>
      <w:tr w:rsidR="00565CBB" w14:paraId="4B0F8676" w14:textId="77777777" w:rsidTr="00565CBB">
        <w:tc>
          <w:tcPr>
            <w:tcW w:w="4675" w:type="dxa"/>
          </w:tcPr>
          <w:p w14:paraId="584ED4A7" w14:textId="221C23AA" w:rsidR="00565CBB" w:rsidRDefault="00565CBB" w:rsidP="00266EF2">
            <w:r>
              <w:t>Placement Provider</w:t>
            </w:r>
            <w:r>
              <w:t xml:space="preserve"> Signature:</w:t>
            </w:r>
          </w:p>
        </w:tc>
        <w:tc>
          <w:tcPr>
            <w:tcW w:w="4675" w:type="dxa"/>
          </w:tcPr>
          <w:p w14:paraId="67D90F1C" w14:textId="77777777" w:rsidR="00565CBB" w:rsidRDefault="00565CBB" w:rsidP="00266EF2">
            <w:r>
              <w:t>Date:</w:t>
            </w:r>
          </w:p>
          <w:p w14:paraId="7310618D" w14:textId="77777777" w:rsidR="00565CBB" w:rsidRDefault="00565CBB" w:rsidP="00266EF2"/>
          <w:p w14:paraId="54EB1877" w14:textId="77777777" w:rsidR="00565CBB" w:rsidRDefault="00565CBB" w:rsidP="00266EF2"/>
          <w:p w14:paraId="6340E149" w14:textId="3FB0B90C" w:rsidR="00565CBB" w:rsidRDefault="00565CBB" w:rsidP="00266EF2"/>
        </w:tc>
      </w:tr>
    </w:tbl>
    <w:p w14:paraId="033D237F" w14:textId="77777777" w:rsidR="00565CBB" w:rsidRDefault="00565CBB" w:rsidP="00266EF2"/>
    <w:p w14:paraId="2ED69C93" w14:textId="77777777" w:rsidR="00266EF2" w:rsidRDefault="00266EF2" w:rsidP="00266EF2"/>
    <w:p w14:paraId="1717CB20" w14:textId="77777777" w:rsidR="00C07FEF" w:rsidRDefault="00C07FEF" w:rsidP="00394D26"/>
    <w:sectPr w:rsidR="00C07FEF" w:rsidSect="00FF4BE1">
      <w:headerReference w:type="default" r:id="rId10"/>
      <w:footerReference w:type="default" r:id="rId11"/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467C" w14:textId="77777777" w:rsidR="00266EF2" w:rsidRDefault="00266EF2" w:rsidP="00AE2105">
      <w:pPr>
        <w:spacing w:after="0" w:line="240" w:lineRule="auto"/>
      </w:pPr>
      <w:r>
        <w:separator/>
      </w:r>
    </w:p>
  </w:endnote>
  <w:endnote w:type="continuationSeparator" w:id="0">
    <w:p w14:paraId="5291C961" w14:textId="77777777" w:rsidR="00266EF2" w:rsidRDefault="00266EF2" w:rsidP="00AE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ue Haas Grotesk Display Pro">
    <w:altName w:val="Calibri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EF39" w14:textId="77777777" w:rsidR="001A3821" w:rsidRDefault="001A3821">
    <w:pPr>
      <w:pStyle w:val="Footer"/>
    </w:pPr>
    <w:r>
      <w:rPr>
        <w:noProof/>
      </w:rPr>
      <mc:AlternateContent>
        <mc:Choice Requires="wps">
          <w:drawing>
            <wp:anchor distT="182880" distB="182880" distL="114300" distR="114300" simplePos="0" relativeHeight="251668480" behindDoc="0" locked="0" layoutInCell="1" allowOverlap="0" wp14:anchorId="19AE55FA" wp14:editId="502522AC">
              <wp:simplePos x="0" y="0"/>
              <wp:positionH relativeFrom="page">
                <wp:align>right</wp:align>
              </wp:positionH>
              <wp:positionV relativeFrom="page">
                <wp:posOffset>9464722</wp:posOffset>
              </wp:positionV>
              <wp:extent cx="7765576" cy="393192"/>
              <wp:effectExtent l="0" t="0" r="6985" b="6985"/>
              <wp:wrapTopAndBottom/>
              <wp:docPr id="13" name="Text Box 13" descr="Color-block footer displaying 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5576" cy="3931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Footer content"/>
                          </w:tblPr>
                          <w:tblGrid>
                            <w:gridCol w:w="244"/>
                            <w:gridCol w:w="11364"/>
                            <w:gridCol w:w="611"/>
                          </w:tblGrid>
                          <w:tr w:rsidR="001A3821" w14:paraId="39A496DF" w14:textId="77777777">
                            <w:trPr>
                              <w:trHeight w:hRule="exact" w:val="360"/>
                            </w:trPr>
                            <w:tc>
                              <w:tcPr>
                                <w:tcW w:w="100" w:type="pct"/>
                                <w:shd w:val="clear" w:color="auto" w:fill="9D0233" w:themeFill="accent1"/>
                                <w:vAlign w:val="center"/>
                              </w:tcPr>
                              <w:p w14:paraId="3BB00BEF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BFBFBF" w:themeFill="accent5" w:themeFillShade="BF"/>
                                <w:vAlign w:val="center"/>
                              </w:tcPr>
                              <w:p w14:paraId="6BC6956E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ind w:left="144" w:right="144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0" w:type="pct"/>
                                <w:shd w:val="clear" w:color="auto" w:fill="9D0233" w:themeFill="accent1"/>
                                <w:vAlign w:val="center"/>
                              </w:tcPr>
                              <w:p w14:paraId="3C5F9359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3CC52C" w14:textId="77777777" w:rsidR="001A3821" w:rsidRDefault="001A3821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AE55F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alt="Color-block footer displaying page number" style="position:absolute;margin-left:560.25pt;margin-top:745.25pt;width:611.45pt;height:30.95pt;z-index:251668480;visibility:visible;mso-wrap-style:square;mso-width-percent:0;mso-height-percent:0;mso-wrap-distance-left:9pt;mso-wrap-distance-top:14.4pt;mso-wrap-distance-right:9pt;mso-wrap-distance-bottom:14.4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Footer content"/>
                    </w:tblPr>
                    <w:tblGrid>
                      <w:gridCol w:w="244"/>
                      <w:gridCol w:w="11364"/>
                      <w:gridCol w:w="611"/>
                    </w:tblGrid>
                    <w:tr w:rsidR="001A3821" w14:paraId="39A496DF" w14:textId="77777777">
                      <w:trPr>
                        <w:trHeight w:hRule="exact" w:val="360"/>
                      </w:trPr>
                      <w:tc>
                        <w:tcPr>
                          <w:tcW w:w="100" w:type="pct"/>
                          <w:shd w:val="clear" w:color="auto" w:fill="9D0233" w:themeFill="accent1"/>
                          <w:vAlign w:val="center"/>
                        </w:tcPr>
                        <w:p w14:paraId="3BB00BEF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BFBFBF" w:themeFill="accent5" w:themeFillShade="BF"/>
                          <w:vAlign w:val="center"/>
                        </w:tcPr>
                        <w:p w14:paraId="6BC6956E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ind w:left="144" w:right="144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250" w:type="pct"/>
                          <w:shd w:val="clear" w:color="auto" w:fill="9D0233" w:themeFill="accent1"/>
                          <w:vAlign w:val="center"/>
                        </w:tcPr>
                        <w:p w14:paraId="3C5F9359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3CC52C" w14:textId="77777777" w:rsidR="001A3821" w:rsidRDefault="001A3821">
                    <w:pPr>
                      <w:pStyle w:val="NoSpacing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DAC5" w14:textId="77777777" w:rsidR="00266EF2" w:rsidRDefault="00266EF2" w:rsidP="00AE2105">
      <w:pPr>
        <w:spacing w:after="0" w:line="240" w:lineRule="auto"/>
      </w:pPr>
      <w:r>
        <w:separator/>
      </w:r>
    </w:p>
  </w:footnote>
  <w:footnote w:type="continuationSeparator" w:id="0">
    <w:p w14:paraId="591AB1FF" w14:textId="77777777" w:rsidR="00266EF2" w:rsidRDefault="00266EF2" w:rsidP="00AE2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58AD" w14:textId="77777777" w:rsidR="00AE2105" w:rsidRDefault="00BB181A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0782781" wp14:editId="0C905F8D">
          <wp:simplePos x="0" y="0"/>
          <wp:positionH relativeFrom="page">
            <wp:posOffset>14605</wp:posOffset>
          </wp:positionH>
          <wp:positionV relativeFrom="paragraph">
            <wp:posOffset>-450850</wp:posOffset>
          </wp:positionV>
          <wp:extent cx="7758338" cy="1104900"/>
          <wp:effectExtent l="0" t="0" r="0" b="0"/>
          <wp:wrapNone/>
          <wp:docPr id="1460097508" name="Picture 1460097508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338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D4DC5C" w14:textId="77777777" w:rsidR="00AE2105" w:rsidRDefault="00BB181A" w:rsidP="00BB181A">
    <w:pPr>
      <w:tabs>
        <w:tab w:val="left" w:pos="6030"/>
      </w:tabs>
      <w:spacing w:after="0"/>
      <w:rPr>
        <w:rFonts w:ascii="Neue Haas Grotesk Display Pro" w:hAnsi="Neue Haas Grotesk Display Pro" w:cstheme="minorHAnsi"/>
      </w:rPr>
    </w:pPr>
    <w:r>
      <w:rPr>
        <w:rFonts w:ascii="Neue Haas Grotesk Display Pro" w:hAnsi="Neue Haas Grotesk Display Pro"/>
        <w:color w:val="4F4B4C"/>
      </w:rPr>
      <w:tab/>
    </w:r>
    <w:r w:rsidR="00AE2105">
      <w:rPr>
        <w:rFonts w:ascii="Neue Haas Grotesk Display Pro" w:hAnsi="Neue Haas Grotesk Display Pro"/>
        <w:color w:val="4F4B4C"/>
      </w:rPr>
      <w:br/>
    </w:r>
  </w:p>
  <w:p w14:paraId="14168479" w14:textId="77777777" w:rsidR="00AE2105" w:rsidRDefault="00AE2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F2"/>
    <w:rsid w:val="000B227C"/>
    <w:rsid w:val="001809A9"/>
    <w:rsid w:val="001A3821"/>
    <w:rsid w:val="00216CBF"/>
    <w:rsid w:val="00227527"/>
    <w:rsid w:val="00266EF2"/>
    <w:rsid w:val="00394D26"/>
    <w:rsid w:val="003C0B9D"/>
    <w:rsid w:val="00467571"/>
    <w:rsid w:val="00565CBB"/>
    <w:rsid w:val="00617F9E"/>
    <w:rsid w:val="00724272"/>
    <w:rsid w:val="00741804"/>
    <w:rsid w:val="00780DDD"/>
    <w:rsid w:val="00842E0D"/>
    <w:rsid w:val="00943C0C"/>
    <w:rsid w:val="0094726B"/>
    <w:rsid w:val="009C7234"/>
    <w:rsid w:val="00A1654A"/>
    <w:rsid w:val="00AE2105"/>
    <w:rsid w:val="00AF3174"/>
    <w:rsid w:val="00BB181A"/>
    <w:rsid w:val="00C07FEF"/>
    <w:rsid w:val="00D56E35"/>
    <w:rsid w:val="00D6439B"/>
    <w:rsid w:val="00DD601E"/>
    <w:rsid w:val="00DF0F00"/>
    <w:rsid w:val="00E166D9"/>
    <w:rsid w:val="00EE55FC"/>
    <w:rsid w:val="00FD486E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59701"/>
  <w15:chartTrackingRefBased/>
  <w15:docId w15:val="{157352E0-532A-47F0-820A-CA81851F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8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6E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5012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180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180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105"/>
  </w:style>
  <w:style w:type="paragraph" w:styleId="Footer">
    <w:name w:val="footer"/>
    <w:basedOn w:val="Normal"/>
    <w:link w:val="FooterChar"/>
    <w:uiPriority w:val="99"/>
    <w:unhideWhenUsed/>
    <w:qFormat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105"/>
  </w:style>
  <w:style w:type="paragraph" w:customStyle="1" w:styleId="c2">
    <w:name w:val="c2"/>
    <w:basedOn w:val="Normal"/>
    <w:rsid w:val="0094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3">
    <w:name w:val="c3"/>
    <w:basedOn w:val="DefaultParagraphFont"/>
    <w:rsid w:val="0094726B"/>
  </w:style>
  <w:style w:type="character" w:customStyle="1" w:styleId="Heading1Char">
    <w:name w:val="Heading 1 Char"/>
    <w:basedOn w:val="DefaultParagraphFont"/>
    <w:link w:val="Heading1"/>
    <w:uiPriority w:val="9"/>
    <w:rsid w:val="001A3821"/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38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Light">
    <w:name w:val="Grid Table Light"/>
    <w:basedOn w:val="TableNormal"/>
    <w:uiPriority w:val="40"/>
    <w:rsid w:val="00266E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266EF2"/>
    <w:rPr>
      <w:color w:val="A5A5A5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66EF2"/>
    <w:rPr>
      <w:rFonts w:asciiTheme="majorHAnsi" w:eastAsiaTheme="majorEastAsia" w:hAnsiTheme="majorHAnsi" w:cstheme="majorBidi"/>
      <w:color w:val="750125" w:themeColor="accent1" w:themeShade="BF"/>
      <w:sz w:val="26"/>
      <w:szCs w:val="26"/>
      <w:lang w:val="en-AU"/>
    </w:rPr>
  </w:style>
  <w:style w:type="table" w:styleId="TableGrid">
    <w:name w:val="Table Grid"/>
    <w:basedOn w:val="TableNormal"/>
    <w:uiPriority w:val="39"/>
    <w:rsid w:val="00565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inta.connor\Downloads\CMI%20A4%20Portrait%202023.dotx" TargetMode="External"/></Relationships>
</file>

<file path=word/theme/theme1.xml><?xml version="1.0" encoding="utf-8"?>
<a:theme xmlns:a="http://schemas.openxmlformats.org/drawingml/2006/main" name="Office Theme">
  <a:themeElements>
    <a:clrScheme name="Cairnmillar Palette">
      <a:dk1>
        <a:sysClr val="windowText" lastClr="000000"/>
      </a:dk1>
      <a:lt1>
        <a:sysClr val="window" lastClr="FFFFFF"/>
      </a:lt1>
      <a:dk2>
        <a:srgbClr val="9D0233"/>
      </a:dk2>
      <a:lt2>
        <a:srgbClr val="E7E6E6"/>
      </a:lt2>
      <a:accent1>
        <a:srgbClr val="9D0233"/>
      </a:accent1>
      <a:accent2>
        <a:srgbClr val="000000"/>
      </a:accent2>
      <a:accent3>
        <a:srgbClr val="A5A5A5"/>
      </a:accent3>
      <a:accent4>
        <a:srgbClr val="414141"/>
      </a:accent4>
      <a:accent5>
        <a:srgbClr val="FFFFFF"/>
      </a:accent5>
      <a:accent6>
        <a:srgbClr val="600A0E"/>
      </a:accent6>
      <a:hlink>
        <a:srgbClr val="A5A5A5"/>
      </a:hlink>
      <a:folHlink>
        <a:srgbClr val="595959"/>
      </a:folHlink>
    </a:clrScheme>
    <a:fontScheme name="Custom 1">
      <a:majorFont>
        <a:latin typeface="Neue Haas Grotesk Display Pro"/>
        <a:ea typeface=""/>
        <a:cs typeface=""/>
      </a:majorFont>
      <a:minorFont>
        <a:latin typeface="Neue Haas Grotesk Display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F0646557F314296A5A1994EE4776F" ma:contentTypeVersion="5" ma:contentTypeDescription="Create a new document." ma:contentTypeScope="" ma:versionID="d156275fb8f553de81c92b676d452e61">
  <xsd:schema xmlns:xsd="http://www.w3.org/2001/XMLSchema" xmlns:xs="http://www.w3.org/2001/XMLSchema" xmlns:p="http://schemas.microsoft.com/office/2006/metadata/properties" xmlns:ns2="1d40e02d-e0ba-4856-9578-a46563ae200c" xmlns:ns3="b7930f16-ae4b-487a-bca1-f801db53617d" targetNamespace="http://schemas.microsoft.com/office/2006/metadata/properties" ma:root="true" ma:fieldsID="6e786ef90e37c22af66536702f52d19e" ns2:_="" ns3:_="">
    <xsd:import namespace="1d40e02d-e0ba-4856-9578-a46563ae200c"/>
    <xsd:import namespace="b7930f16-ae4b-487a-bca1-f801db536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0e02d-e0ba-4856-9578-a46563ae2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30f16-ae4b-487a-bca1-f801db536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66060-C89E-47D0-AEC2-4C83013F8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16C9-775F-423E-A96B-4B48876F0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63772-AC91-40F4-A7F8-DBEAD30B5B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DDAD78-7BA8-436F-85C9-71BA108D8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0e02d-e0ba-4856-9578-a46563ae200c"/>
    <ds:schemaRef ds:uri="b7930f16-ae4b-487a-bca1-f801db536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 A4 Portrait 2023</Template>
  <TotalTime>5</TotalTime>
  <Pages>2</Pages>
  <Words>283</Words>
  <Characters>1728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Connor</dc:creator>
  <cp:keywords/>
  <dc:description/>
  <cp:lastModifiedBy>Jacinta Connor</cp:lastModifiedBy>
  <cp:revision>5</cp:revision>
  <dcterms:created xsi:type="dcterms:W3CDTF">2026-03-19T03:28:00Z</dcterms:created>
  <dcterms:modified xsi:type="dcterms:W3CDTF">2026-03-19T03:32:00Z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63cc8d849601ebcb3821e82b19134e5148afc9e8057f4497553e287cfdbacf6b</vt:lpwstr>
  </property>
  <property fmtid="{D5CDD505-2E9C-101B-9397-08002B2CF9AE}" pid="3" name="ContentTypeId">
    <vt:lpwstr>0x01010098DF0646557F314296A5A1994EE4776F</vt:lpwstr>
  </property>
</Properties>
</file>